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C51C7F" w14:textId="77777777" w:rsidR="00D039E2" w:rsidRDefault="001C692F" w:rsidP="00D039E2">
      <w:pPr>
        <w:pStyle w:val="Heading1"/>
      </w:pPr>
      <w:r w:rsidRPr="003D6FE3">
        <w:rPr>
          <w:color w:val="0070C0"/>
        </w:rPr>
        <w:t>Vbase technical Solutions - Pre Order Form</w:t>
      </w:r>
    </w:p>
    <w:p w14:paraId="68E2FACB" w14:textId="77777777" w:rsidR="001C692F" w:rsidRPr="00634B06" w:rsidRDefault="001C692F" w:rsidP="001C692F">
      <w:pPr>
        <w:rPr>
          <w:sz w:val="10"/>
          <w:szCs w:val="10"/>
        </w:rPr>
      </w:pPr>
      <w:r>
        <w:t xml:space="preserve">At Vbase we provide a range of technical services which can assist you at promote your stand and to showcase your products.  </w:t>
      </w:r>
    </w:p>
    <w:p w14:paraId="66BC2299" w14:textId="77777777" w:rsidR="00E9329A" w:rsidRPr="00634B06" w:rsidRDefault="00E9329A" w:rsidP="001C692F">
      <w:pPr>
        <w:rPr>
          <w:sz w:val="10"/>
          <w:szCs w:val="10"/>
        </w:rPr>
      </w:pPr>
    </w:p>
    <w:p w14:paraId="5A883427" w14:textId="77777777" w:rsidR="00E9329A" w:rsidRPr="00D831A3" w:rsidRDefault="00E9329A" w:rsidP="001C692F">
      <w:pPr>
        <w:rPr>
          <w:b/>
          <w:color w:val="0070C0"/>
        </w:rPr>
      </w:pPr>
      <w:r w:rsidRPr="00D831A3">
        <w:rPr>
          <w:b/>
          <w:color w:val="0070C0"/>
        </w:rPr>
        <w:t xml:space="preserve">There are three simple Steps to ordering with us: </w:t>
      </w:r>
    </w:p>
    <w:p w14:paraId="36459D93" w14:textId="77777777" w:rsidR="00E9329A" w:rsidRPr="00634B06" w:rsidRDefault="00E9329A" w:rsidP="001C692F">
      <w:pPr>
        <w:rPr>
          <w:sz w:val="10"/>
          <w:szCs w:val="10"/>
        </w:rPr>
      </w:pPr>
    </w:p>
    <w:p w14:paraId="27BAEF57" w14:textId="77777777" w:rsidR="00E9329A" w:rsidRPr="00D831A3" w:rsidRDefault="00E9329A" w:rsidP="00E9329A">
      <w:pPr>
        <w:pStyle w:val="ListParagraph"/>
        <w:numPr>
          <w:ilvl w:val="0"/>
          <w:numId w:val="3"/>
        </w:numPr>
      </w:pPr>
      <w:r w:rsidRPr="00D831A3">
        <w:t>Choose the service</w:t>
      </w:r>
      <w:r w:rsidR="00D831A3">
        <w:t>(s)</w:t>
      </w:r>
      <w:r w:rsidRPr="00D831A3">
        <w:t xml:space="preserve"> you wish t</w:t>
      </w:r>
      <w:r w:rsidR="00D831A3">
        <w:t>o order from us</w:t>
      </w:r>
      <w:r w:rsidRPr="00D831A3">
        <w:t xml:space="preserve">, please have a look through the options and don’t hesitate to let us know any questions you may have. </w:t>
      </w:r>
    </w:p>
    <w:p w14:paraId="497C9567" w14:textId="77777777" w:rsidR="00E9329A" w:rsidRPr="00D831A3" w:rsidRDefault="00E9329A" w:rsidP="00E9329A">
      <w:pPr>
        <w:pStyle w:val="ListParagraph"/>
      </w:pPr>
    </w:p>
    <w:p w14:paraId="4B7C5E1E" w14:textId="77777777" w:rsidR="00E9329A" w:rsidRPr="00D831A3" w:rsidRDefault="00E9329A" w:rsidP="00E9329A">
      <w:pPr>
        <w:pStyle w:val="ListParagraph"/>
        <w:numPr>
          <w:ilvl w:val="0"/>
          <w:numId w:val="3"/>
        </w:numPr>
      </w:pPr>
      <w:r w:rsidRPr="00D831A3">
        <w:t>Get in touch with your Vbase event coordinator to order the service(s) you require. Your event coordinator will confirm the cost and issue you with an invoice. Where a quote is required, you event coordintor will liaise with the Vbase technical team and get back to you with a no obligation quote.</w:t>
      </w:r>
    </w:p>
    <w:p w14:paraId="7D338C99" w14:textId="77777777" w:rsidR="00E9329A" w:rsidRPr="00D831A3" w:rsidRDefault="00E9329A" w:rsidP="00E9329A">
      <w:pPr>
        <w:pStyle w:val="ListParagraph"/>
      </w:pPr>
    </w:p>
    <w:p w14:paraId="3DA5B268" w14:textId="77777777" w:rsidR="00E9329A" w:rsidRPr="00E9329A" w:rsidRDefault="00E9329A" w:rsidP="00E9329A">
      <w:pPr>
        <w:pStyle w:val="ListParagraph"/>
        <w:numPr>
          <w:ilvl w:val="0"/>
          <w:numId w:val="3"/>
        </w:numPr>
        <w:rPr>
          <w:b/>
        </w:rPr>
      </w:pPr>
      <w:r w:rsidRPr="00D831A3">
        <w:t xml:space="preserve">Once the invoice </w:t>
      </w:r>
      <w:r w:rsidR="00D831A3" w:rsidRPr="00D831A3">
        <w:t xml:space="preserve">has been </w:t>
      </w:r>
      <w:r w:rsidRPr="00D831A3">
        <w:t>issued you will be directed to pay online via our online credit card payment facility. Once</w:t>
      </w:r>
      <w:r w:rsidR="00D831A3" w:rsidRPr="00D831A3">
        <w:t xml:space="preserve"> full</w:t>
      </w:r>
      <w:r w:rsidRPr="00D831A3">
        <w:t xml:space="preserve"> payment has</w:t>
      </w:r>
      <w:r w:rsidR="00D831A3" w:rsidRPr="00D831A3">
        <w:t xml:space="preserve"> been received</w:t>
      </w:r>
      <w:r w:rsidRPr="00D831A3">
        <w:t xml:space="preserve">, your order is deemed confirmed by Vbase. </w:t>
      </w:r>
    </w:p>
    <w:p w14:paraId="18BA1E1E" w14:textId="77777777" w:rsidR="00E9329A" w:rsidRPr="00E9329A" w:rsidRDefault="00E9329A" w:rsidP="00E9329A">
      <w:pPr>
        <w:pStyle w:val="ListParagraph"/>
        <w:rPr>
          <w:b/>
        </w:rPr>
      </w:pPr>
    </w:p>
    <w:p w14:paraId="372232AD" w14:textId="77777777" w:rsidR="001C692F" w:rsidRPr="00634B06" w:rsidRDefault="00E9329A" w:rsidP="00634B06">
      <w:pPr>
        <w:pStyle w:val="Heading2"/>
        <w:rPr>
          <w:color w:val="0070C0"/>
          <w:sz w:val="10"/>
          <w:szCs w:val="10"/>
        </w:rPr>
      </w:pPr>
      <w:r w:rsidRPr="00D831A3">
        <w:rPr>
          <w:color w:val="0070C0"/>
        </w:rPr>
        <w:t>The services we offer</w:t>
      </w:r>
      <w:r w:rsidR="00634B06">
        <w:rPr>
          <w:color w:val="0070C0"/>
        </w:rPr>
        <w:br/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7366"/>
        <w:gridCol w:w="2262"/>
      </w:tblGrid>
      <w:tr w:rsidR="001C692F" w14:paraId="0DC3BFE0" w14:textId="77777777" w:rsidTr="006B75A9">
        <w:tc>
          <w:tcPr>
            <w:tcW w:w="9628" w:type="dxa"/>
            <w:gridSpan w:val="2"/>
          </w:tcPr>
          <w:p w14:paraId="35FEDF28" w14:textId="77777777" w:rsidR="001C692F" w:rsidRPr="001C692F" w:rsidRDefault="001C692F" w:rsidP="001C692F">
            <w:pPr>
              <w:pStyle w:val="Heading2"/>
              <w:outlineLvl w:val="1"/>
              <w:rPr>
                <w:color w:val="0070C0"/>
              </w:rPr>
            </w:pPr>
            <w:r w:rsidRPr="001C692F">
              <w:rPr>
                <w:color w:val="0070C0"/>
              </w:rPr>
              <w:t>Internet &amp; Phone Line</w:t>
            </w:r>
          </w:p>
        </w:tc>
      </w:tr>
      <w:tr w:rsidR="001C692F" w14:paraId="2D801F97" w14:textId="77777777" w:rsidTr="006B75A9">
        <w:tc>
          <w:tcPr>
            <w:tcW w:w="9628" w:type="dxa"/>
            <w:gridSpan w:val="2"/>
          </w:tcPr>
          <w:p w14:paraId="29A4ACA6" w14:textId="77777777" w:rsidR="00FA4442" w:rsidRPr="00FA4442" w:rsidRDefault="00AF4BC2" w:rsidP="00A75FA0">
            <w:pPr>
              <w:spacing w:line="276" w:lineRule="auto"/>
            </w:pPr>
            <w:r>
              <w:t xml:space="preserve">Below please find the options of internet and phone services Vbase are able to provide. </w:t>
            </w:r>
            <w:r w:rsidR="00FA4442">
              <w:t>Please note</w:t>
            </w:r>
            <w:r>
              <w:t>,</w:t>
            </w:r>
            <w:r w:rsidR="00FA4442">
              <w:t xml:space="preserve"> Vbase does not replace your usual IT support structure</w:t>
            </w:r>
            <w:r>
              <w:t xml:space="preserve"> when providing these services</w:t>
            </w:r>
            <w:r w:rsidR="00FA4442">
              <w:t xml:space="preserve">.  We provide an open internet connection that will be tested </w:t>
            </w:r>
            <w:r w:rsidR="0088647D">
              <w:t>at the termination in your location.</w:t>
            </w:r>
            <w:r>
              <w:t xml:space="preserve">  </w:t>
            </w:r>
            <w:r w:rsidR="00A75FA0">
              <w:t>Beyond that, we cannot take responsibilty.  However, w</w:t>
            </w:r>
            <w:r>
              <w:t>e will always do our utmost to assist with any challenges that may occur.</w:t>
            </w:r>
          </w:p>
        </w:tc>
      </w:tr>
      <w:tr w:rsidR="001C692F" w14:paraId="5FCC2BD6" w14:textId="77777777" w:rsidTr="001C692F">
        <w:tc>
          <w:tcPr>
            <w:tcW w:w="7366" w:type="dxa"/>
          </w:tcPr>
          <w:p w14:paraId="2748C20B" w14:textId="77777777" w:rsidR="00783A22" w:rsidRDefault="00783A22" w:rsidP="001C692F">
            <w:pPr>
              <w:spacing w:line="276" w:lineRule="auto"/>
              <w:rPr>
                <w:b/>
              </w:rPr>
            </w:pPr>
            <w:r>
              <w:rPr>
                <w:b/>
                <w:color w:val="0070C0"/>
              </w:rPr>
              <w:t>Vbase</w:t>
            </w:r>
            <w:r w:rsidR="001C692F" w:rsidRPr="001C692F">
              <w:rPr>
                <w:b/>
                <w:color w:val="0070C0"/>
              </w:rPr>
              <w:t xml:space="preserve"> </w:t>
            </w:r>
            <w:r w:rsidR="00514490">
              <w:rPr>
                <w:b/>
                <w:color w:val="0070C0"/>
              </w:rPr>
              <w:t xml:space="preserve">Free </w:t>
            </w:r>
            <w:r w:rsidR="001C692F" w:rsidRPr="001C692F">
              <w:rPr>
                <w:b/>
                <w:color w:val="0070C0"/>
              </w:rPr>
              <w:t>WIFI*</w:t>
            </w:r>
          </w:p>
          <w:p w14:paraId="2D48DFD6" w14:textId="77777777" w:rsidR="001C692F" w:rsidRPr="00514490" w:rsidRDefault="00514490" w:rsidP="00451A2A">
            <w:pPr>
              <w:spacing w:line="276" w:lineRule="auto"/>
            </w:pPr>
            <w:r>
              <w:rPr>
                <w:sz w:val="16"/>
              </w:rPr>
              <w:t xml:space="preserve">Free wi-fi </w:t>
            </w:r>
            <w:r w:rsidR="00451A2A">
              <w:rPr>
                <w:sz w:val="16"/>
              </w:rPr>
              <w:t>available in the café areas of our venues, the Atrium at Air Force Museum and the Concourse at Horncastle Arena.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2262" w:type="dxa"/>
          </w:tcPr>
          <w:p w14:paraId="5FBFE54A" w14:textId="77777777" w:rsidR="001C692F" w:rsidRPr="001C692F" w:rsidRDefault="001C692F" w:rsidP="001C692F">
            <w:pPr>
              <w:spacing w:line="276" w:lineRule="auto"/>
              <w:rPr>
                <w:b/>
              </w:rPr>
            </w:pPr>
            <w:r w:rsidRPr="001C692F">
              <w:rPr>
                <w:b/>
              </w:rPr>
              <w:t>FREE</w:t>
            </w:r>
          </w:p>
        </w:tc>
      </w:tr>
      <w:tr w:rsidR="001C692F" w14:paraId="61FED88C" w14:textId="77777777" w:rsidTr="001C692F">
        <w:tc>
          <w:tcPr>
            <w:tcW w:w="7366" w:type="dxa"/>
          </w:tcPr>
          <w:p w14:paraId="36BA966C" w14:textId="77777777" w:rsidR="00783A22" w:rsidRDefault="001C692F" w:rsidP="00783A22">
            <w:pPr>
              <w:rPr>
                <w:b/>
              </w:rPr>
            </w:pPr>
            <w:r w:rsidRPr="001C692F">
              <w:rPr>
                <w:b/>
                <w:color w:val="0070C0"/>
              </w:rPr>
              <w:t>High Speed Internet Line*</w:t>
            </w:r>
            <w:r>
              <w:rPr>
                <w:b/>
              </w:rPr>
              <w:t xml:space="preserve"> </w:t>
            </w:r>
          </w:p>
          <w:p w14:paraId="2F29735E" w14:textId="77777777" w:rsidR="001C692F" w:rsidRPr="001C692F" w:rsidRDefault="00196E04" w:rsidP="00FA4442">
            <w:pPr>
              <w:rPr>
                <w:b/>
              </w:rPr>
            </w:pPr>
            <w:r>
              <w:rPr>
                <w:rFonts w:cs="ITCAvantGardeStd-Bk"/>
                <w:sz w:val="16"/>
              </w:rPr>
              <w:t>This is a fibre fed, low</w:t>
            </w:r>
            <w:r w:rsidR="001C692F" w:rsidRPr="00161E0A">
              <w:rPr>
                <w:rFonts w:cs="ITCAvantGardeStd-Bk"/>
                <w:sz w:val="16"/>
              </w:rPr>
              <w:t xml:space="preserve"> latency service.  No firewall.  A Cat</w:t>
            </w:r>
            <w:r w:rsidR="00FA4442">
              <w:rPr>
                <w:rFonts w:cs="ITCAvantGardeStd-Bk"/>
                <w:sz w:val="16"/>
              </w:rPr>
              <w:t>6</w:t>
            </w:r>
            <w:r w:rsidR="001C692F" w:rsidRPr="00161E0A">
              <w:rPr>
                <w:rFonts w:cs="ITCAvantGardeStd-Bk"/>
                <w:sz w:val="16"/>
              </w:rPr>
              <w:t xml:space="preserve"> cable will be run to your location. Connection to multiple pc’s /laptops may incur extra charges for labour and hardware.</w:t>
            </w:r>
          </w:p>
        </w:tc>
        <w:tc>
          <w:tcPr>
            <w:tcW w:w="2262" w:type="dxa"/>
          </w:tcPr>
          <w:p w14:paraId="643BB796" w14:textId="77777777" w:rsidR="001C692F" w:rsidRPr="001C692F" w:rsidRDefault="001C692F" w:rsidP="001C692F">
            <w:pPr>
              <w:rPr>
                <w:b/>
              </w:rPr>
            </w:pPr>
            <w:r w:rsidRPr="001C692F">
              <w:rPr>
                <w:b/>
              </w:rPr>
              <w:t>$150+GST</w:t>
            </w:r>
            <w:r w:rsidR="00783A22">
              <w:rPr>
                <w:b/>
              </w:rPr>
              <w:t xml:space="preserve"> each</w:t>
            </w:r>
          </w:p>
        </w:tc>
      </w:tr>
      <w:tr w:rsidR="001C692F" w14:paraId="5C4BAA8B" w14:textId="77777777" w:rsidTr="001C692F">
        <w:tc>
          <w:tcPr>
            <w:tcW w:w="7366" w:type="dxa"/>
          </w:tcPr>
          <w:p w14:paraId="08C651A6" w14:textId="77777777" w:rsidR="002C77F8" w:rsidRDefault="00196E04" w:rsidP="00783A22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Eftpos Line</w:t>
            </w:r>
          </w:p>
          <w:p w14:paraId="3B36F82A" w14:textId="77777777" w:rsidR="001C692F" w:rsidRDefault="00634B06" w:rsidP="00783A22">
            <w:pPr>
              <w:rPr>
                <w:rFonts w:cs="ITCAvantGardeStd-Bk"/>
                <w:sz w:val="16"/>
              </w:rPr>
            </w:pPr>
            <w:r>
              <w:rPr>
                <w:rFonts w:cs="ITCAvantGardeStd-Bk"/>
                <w:sz w:val="16"/>
              </w:rPr>
              <w:t>We can provide a data</w:t>
            </w:r>
            <w:r w:rsidR="00E520A7">
              <w:rPr>
                <w:rFonts w:cs="ITCAvantGardeStd-Bk"/>
                <w:sz w:val="16"/>
              </w:rPr>
              <w:t xml:space="preserve"> line for your digital eftpos machine (DHCP)</w:t>
            </w:r>
          </w:p>
          <w:p w14:paraId="46DB3933" w14:textId="77777777" w:rsidR="00E520A7" w:rsidRDefault="00E520A7" w:rsidP="00783A22">
            <w:pPr>
              <w:rPr>
                <w:rFonts w:cs="ITCAvantGardeStd-Bk"/>
                <w:sz w:val="16"/>
              </w:rPr>
            </w:pPr>
            <w:r>
              <w:rPr>
                <w:rFonts w:cs="ITCAvantGardeStd-Bk"/>
                <w:sz w:val="16"/>
              </w:rPr>
              <w:t xml:space="preserve">This data line can be converted for order, analogue machines. </w:t>
            </w:r>
            <w:r w:rsidR="00634B06">
              <w:rPr>
                <w:rFonts w:cs="ITCAvantGardeStd-Bk"/>
                <w:sz w:val="16"/>
              </w:rPr>
              <w:br/>
            </w:r>
            <w:r>
              <w:rPr>
                <w:rFonts w:cs="ITCAvantGardeStd-Bk"/>
                <w:sz w:val="16"/>
              </w:rPr>
              <w:t>Please specify which service you need.</w:t>
            </w:r>
            <w:r>
              <w:rPr>
                <w:rFonts w:cs="ITCAvantGardeStd-Bk"/>
                <w:sz w:val="16"/>
              </w:rPr>
              <w:br/>
            </w:r>
          </w:p>
          <w:p w14:paraId="632E407A" w14:textId="77777777" w:rsidR="00196E04" w:rsidRPr="00EC234C" w:rsidRDefault="00196E04" w:rsidP="00783A22">
            <w:pPr>
              <w:rPr>
                <w:b/>
                <w:color w:val="0070C0"/>
              </w:rPr>
            </w:pPr>
            <w:r>
              <w:rPr>
                <w:rFonts w:cs="ITCAvantGardeStd-Bk"/>
                <w:sz w:val="16"/>
              </w:rPr>
              <w:t>*Please note wireless eftpos machines can connect to the Vbase Free Wifi at no charge</w:t>
            </w:r>
          </w:p>
        </w:tc>
        <w:tc>
          <w:tcPr>
            <w:tcW w:w="2262" w:type="dxa"/>
          </w:tcPr>
          <w:p w14:paraId="006C7831" w14:textId="77777777" w:rsidR="001C692F" w:rsidRPr="00783A22" w:rsidRDefault="001C692F" w:rsidP="001C692F">
            <w:pPr>
              <w:rPr>
                <w:b/>
              </w:rPr>
            </w:pPr>
            <w:r w:rsidRPr="00783A22">
              <w:rPr>
                <w:b/>
              </w:rPr>
              <w:t>$89+GST</w:t>
            </w:r>
            <w:r w:rsidR="00783A22" w:rsidRPr="00783A22">
              <w:rPr>
                <w:b/>
              </w:rPr>
              <w:t xml:space="preserve"> each</w:t>
            </w:r>
          </w:p>
        </w:tc>
      </w:tr>
      <w:tr w:rsidR="00E520A7" w14:paraId="645E13DE" w14:textId="77777777" w:rsidTr="001C692F">
        <w:tc>
          <w:tcPr>
            <w:tcW w:w="7366" w:type="dxa"/>
          </w:tcPr>
          <w:p w14:paraId="5DDA7FEB" w14:textId="77777777" w:rsidR="00E520A7" w:rsidRDefault="00634B06" w:rsidP="006670BA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Telephone</w:t>
            </w:r>
            <w:r>
              <w:rPr>
                <w:b/>
                <w:color w:val="0070C0"/>
              </w:rPr>
              <w:br/>
            </w:r>
            <w:r w:rsidR="006670BA">
              <w:rPr>
                <w:rFonts w:cs="ITCAvantGardeStd-Bk"/>
                <w:sz w:val="16"/>
              </w:rPr>
              <w:t>A telephone</w:t>
            </w:r>
            <w:r>
              <w:rPr>
                <w:rFonts w:cs="ITCAvantGardeStd-Bk"/>
                <w:sz w:val="16"/>
              </w:rPr>
              <w:t xml:space="preserve"> can be provided for national and international calls, please discuss your requirements with your Vbase Event Coordinator.</w:t>
            </w:r>
          </w:p>
        </w:tc>
        <w:tc>
          <w:tcPr>
            <w:tcW w:w="2262" w:type="dxa"/>
          </w:tcPr>
          <w:p w14:paraId="226A557B" w14:textId="77777777" w:rsidR="00E520A7" w:rsidRPr="00783A22" w:rsidRDefault="00634B06" w:rsidP="001C692F">
            <w:pPr>
              <w:rPr>
                <w:b/>
              </w:rPr>
            </w:pPr>
            <w:r>
              <w:rPr>
                <w:b/>
              </w:rPr>
              <w:t>POA</w:t>
            </w:r>
          </w:p>
        </w:tc>
      </w:tr>
    </w:tbl>
    <w:p w14:paraId="082D10BB" w14:textId="77777777" w:rsidR="001C692F" w:rsidRDefault="001C692F" w:rsidP="001C692F"/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7366"/>
        <w:gridCol w:w="2262"/>
      </w:tblGrid>
      <w:tr w:rsidR="003D6FE3" w14:paraId="24C0309F" w14:textId="77777777" w:rsidTr="006B75A9">
        <w:tc>
          <w:tcPr>
            <w:tcW w:w="9628" w:type="dxa"/>
            <w:gridSpan w:val="2"/>
          </w:tcPr>
          <w:p w14:paraId="43E78AAF" w14:textId="77777777" w:rsidR="003D6FE3" w:rsidRPr="001C692F" w:rsidRDefault="003D6FE3" w:rsidP="006B75A9">
            <w:pPr>
              <w:pStyle w:val="Heading2"/>
              <w:outlineLvl w:val="1"/>
              <w:rPr>
                <w:color w:val="0070C0"/>
              </w:rPr>
            </w:pPr>
            <w:r>
              <w:rPr>
                <w:color w:val="0070C0"/>
              </w:rPr>
              <w:t>Banner hanging</w:t>
            </w:r>
          </w:p>
        </w:tc>
      </w:tr>
      <w:tr w:rsidR="003D6FE3" w14:paraId="72A94618" w14:textId="77777777" w:rsidTr="006B75A9">
        <w:tc>
          <w:tcPr>
            <w:tcW w:w="9628" w:type="dxa"/>
            <w:gridSpan w:val="2"/>
          </w:tcPr>
          <w:p w14:paraId="7C15FD74" w14:textId="77777777" w:rsidR="003D6FE3" w:rsidRDefault="00196E04" w:rsidP="00EC234C">
            <w:pPr>
              <w:spacing w:line="276" w:lineRule="auto"/>
            </w:pPr>
            <w:r>
              <w:t>Stand out</w:t>
            </w:r>
            <w:r w:rsidR="003D6FE3">
              <w:t xml:space="preserve"> from the crowd and enhance your exhibiton stand with a </w:t>
            </w:r>
            <w:r w:rsidR="00161E0A">
              <w:t>banner</w:t>
            </w:r>
            <w:r w:rsidR="00EC234C">
              <w:rPr>
                <w:strike/>
              </w:rPr>
              <w:t xml:space="preserve">. </w:t>
            </w:r>
          </w:p>
        </w:tc>
      </w:tr>
      <w:tr w:rsidR="003D6FE3" w14:paraId="01453E13" w14:textId="77777777" w:rsidTr="006B75A9">
        <w:tc>
          <w:tcPr>
            <w:tcW w:w="7366" w:type="dxa"/>
          </w:tcPr>
          <w:p w14:paraId="62F309C4" w14:textId="77777777" w:rsidR="003D6FE3" w:rsidRPr="00161E0A" w:rsidRDefault="003250BA" w:rsidP="006B75A9">
            <w:pPr>
              <w:spacing w:line="276" w:lineRule="auto"/>
              <w:rPr>
                <w:rFonts w:cs="ITCAvantGardeStd-Bk"/>
                <w:sz w:val="16"/>
              </w:rPr>
            </w:pPr>
            <w:r>
              <w:rPr>
                <w:rFonts w:cs="ITCAvantGardeStd-Bk"/>
                <w:sz w:val="16"/>
              </w:rPr>
              <w:t>Banners are hung from the roof beams using a scissorlift or accessing the catwalks.</w:t>
            </w:r>
            <w:r w:rsidR="00C33C20">
              <w:rPr>
                <w:rFonts w:cs="ITCAvantGardeStd-Bk"/>
                <w:sz w:val="16"/>
              </w:rPr>
              <w:t xml:space="preserve">  </w:t>
            </w:r>
            <w:r w:rsidR="003D6FE3" w:rsidRPr="00161E0A">
              <w:rPr>
                <w:rFonts w:cs="ITCAvantGardeStd-Bk"/>
                <w:sz w:val="16"/>
              </w:rPr>
              <w:t>The price is dependent on the location of the stand and / or the size of the banner(s).</w:t>
            </w:r>
            <w:r w:rsidR="002C77F8" w:rsidRPr="00161E0A">
              <w:rPr>
                <w:rFonts w:cs="ITCAvantGardeStd-Bk"/>
                <w:sz w:val="16"/>
              </w:rPr>
              <w:t xml:space="preserve"> </w:t>
            </w:r>
            <w:r w:rsidR="002C77F8" w:rsidRPr="00EC234C">
              <w:rPr>
                <w:rFonts w:cs="ITCAvantGardeStd-Bk"/>
                <w:sz w:val="16"/>
              </w:rPr>
              <w:t>Some locations may require additional trussing.</w:t>
            </w:r>
          </w:p>
          <w:p w14:paraId="20CA9892" w14:textId="77777777" w:rsidR="003D6FE3" w:rsidRPr="00161E0A" w:rsidRDefault="003D6FE3" w:rsidP="006B75A9">
            <w:pPr>
              <w:spacing w:line="276" w:lineRule="auto"/>
              <w:rPr>
                <w:rFonts w:cs="ITCAvantGardeStd-Bk"/>
                <w:sz w:val="16"/>
              </w:rPr>
            </w:pPr>
          </w:p>
          <w:p w14:paraId="174BCFE4" w14:textId="77777777" w:rsidR="003D6FE3" w:rsidRPr="001C692F" w:rsidRDefault="003D6FE3" w:rsidP="003250BA">
            <w:pPr>
              <w:spacing w:line="276" w:lineRule="auto"/>
            </w:pPr>
            <w:r w:rsidRPr="00161E0A">
              <w:rPr>
                <w:rFonts w:cs="ITCAvantGardeStd-Bk"/>
                <w:sz w:val="16"/>
              </w:rPr>
              <w:t xml:space="preserve">Please note - banners must be hung within your stand footprint. </w:t>
            </w:r>
            <w:r w:rsidRPr="00161E0A">
              <w:rPr>
                <w:rFonts w:cs="ITCAvantGardeStd-Bk"/>
                <w:b/>
                <w:sz w:val="16"/>
              </w:rPr>
              <w:t>Please contact your Vbase Event Coordinator for a quote</w:t>
            </w:r>
            <w:r w:rsidRPr="00161E0A">
              <w:rPr>
                <w:rFonts w:cs="ITCAvantGardeStd-Bk"/>
                <w:b/>
              </w:rPr>
              <w:t>.</w:t>
            </w:r>
          </w:p>
        </w:tc>
        <w:tc>
          <w:tcPr>
            <w:tcW w:w="2262" w:type="dxa"/>
          </w:tcPr>
          <w:p w14:paraId="52730FCE" w14:textId="77777777" w:rsidR="00161E0A" w:rsidRDefault="003D6FE3" w:rsidP="006B75A9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From $80+GST per banner. </w:t>
            </w:r>
          </w:p>
          <w:p w14:paraId="23323199" w14:textId="77777777" w:rsidR="00161E0A" w:rsidRDefault="00161E0A" w:rsidP="006B75A9">
            <w:pPr>
              <w:spacing w:line="276" w:lineRule="auto"/>
              <w:rPr>
                <w:b/>
              </w:rPr>
            </w:pPr>
          </w:p>
          <w:p w14:paraId="57A5734D" w14:textId="77777777" w:rsidR="003D6FE3" w:rsidRPr="001C692F" w:rsidRDefault="00161E0A" w:rsidP="006B75A9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Please get in touch for a quote. </w:t>
            </w:r>
          </w:p>
        </w:tc>
      </w:tr>
    </w:tbl>
    <w:p w14:paraId="586AFDFF" w14:textId="77777777" w:rsidR="003D6FE3" w:rsidRDefault="003D6FE3" w:rsidP="001C692F">
      <w:pPr>
        <w:pStyle w:val="Heading2"/>
        <w:rPr>
          <w:sz w:val="12"/>
        </w:rPr>
      </w:pPr>
    </w:p>
    <w:p w14:paraId="1B9F0817" w14:textId="77777777" w:rsidR="00E9329A" w:rsidRDefault="00E9329A" w:rsidP="00E9329A">
      <w:pPr>
        <w:pStyle w:val="Heading2"/>
      </w:pPr>
      <w:r w:rsidRPr="00161E0A">
        <w:rPr>
          <w:color w:val="0070C0"/>
        </w:rPr>
        <w:t>Got a question or need a quote?</w:t>
      </w:r>
    </w:p>
    <w:p w14:paraId="3F06213D" w14:textId="77777777" w:rsidR="00E9329A" w:rsidRDefault="00E9329A" w:rsidP="00E9329A">
      <w:r>
        <w:t xml:space="preserve">No worries - your Vbase event </w:t>
      </w:r>
      <w:r w:rsidRPr="00EC234C">
        <w:t>coordinat</w:t>
      </w:r>
      <w:r w:rsidRPr="00F07905">
        <w:rPr>
          <w:color w:val="000000" w:themeColor="text1"/>
        </w:rPr>
        <w:t xml:space="preserve">or </w:t>
      </w:r>
      <w:r w:rsidR="00F07905" w:rsidRPr="00F07905">
        <w:rPr>
          <w:rFonts w:eastAsiaTheme="minorHAnsi"/>
          <w:color w:val="000000" w:themeColor="text1"/>
        </w:rPr>
        <w:t>Amy</w:t>
      </w:r>
      <w:r w:rsidRPr="00F07905">
        <w:rPr>
          <w:color w:val="000000" w:themeColor="text1"/>
        </w:rPr>
        <w:t xml:space="preserve"> is mo</w:t>
      </w:r>
      <w:r w:rsidR="00F07905">
        <w:t>re than happy to help:</w:t>
      </w:r>
    </w:p>
    <w:p w14:paraId="6935F48E" w14:textId="77777777" w:rsidR="00E9329A" w:rsidRPr="00634B06" w:rsidRDefault="00E9329A" w:rsidP="00E9329A">
      <w:pPr>
        <w:rPr>
          <w:sz w:val="10"/>
          <w:szCs w:val="10"/>
        </w:rPr>
      </w:pPr>
    </w:p>
    <w:p w14:paraId="55F3CBCB" w14:textId="77777777" w:rsidR="00E9329A" w:rsidRPr="00AA699A" w:rsidRDefault="00E9329A" w:rsidP="00E9329A">
      <w:pPr>
        <w:tabs>
          <w:tab w:val="left" w:pos="851"/>
        </w:tabs>
        <w:rPr>
          <w:color w:val="000000" w:themeColor="text1"/>
          <w:sz w:val="22"/>
          <w:szCs w:val="22"/>
        </w:rPr>
      </w:pPr>
      <w:r w:rsidRPr="00F07905">
        <w:rPr>
          <w:color w:val="000000" w:themeColor="text1"/>
          <w:sz w:val="22"/>
        </w:rPr>
        <w:t>E</w:t>
      </w:r>
      <w:r w:rsidRPr="00AA699A">
        <w:rPr>
          <w:color w:val="000000" w:themeColor="text1"/>
          <w:sz w:val="22"/>
          <w:szCs w:val="22"/>
        </w:rPr>
        <w:t xml:space="preserve">vent: </w:t>
      </w:r>
      <w:r w:rsidR="00F07905" w:rsidRPr="00AA699A">
        <w:rPr>
          <w:rFonts w:eastAsiaTheme="minorHAnsi"/>
          <w:color w:val="000000" w:themeColor="text1"/>
          <w:sz w:val="22"/>
          <w:szCs w:val="22"/>
        </w:rPr>
        <w:t>GPCME</w:t>
      </w:r>
    </w:p>
    <w:p w14:paraId="04DE0D48" w14:textId="17FD7642" w:rsidR="00E9329A" w:rsidRPr="00AA699A" w:rsidRDefault="00E9329A" w:rsidP="00E9329A">
      <w:pPr>
        <w:tabs>
          <w:tab w:val="left" w:pos="851"/>
        </w:tabs>
        <w:rPr>
          <w:sz w:val="22"/>
          <w:szCs w:val="22"/>
        </w:rPr>
      </w:pPr>
      <w:r w:rsidRPr="00AA699A">
        <w:rPr>
          <w:color w:val="000000" w:themeColor="text1"/>
          <w:sz w:val="22"/>
          <w:szCs w:val="22"/>
        </w:rPr>
        <w:t>Na</w:t>
      </w:r>
      <w:r w:rsidRPr="00AA699A">
        <w:rPr>
          <w:sz w:val="22"/>
          <w:szCs w:val="22"/>
        </w:rPr>
        <w:t xml:space="preserve">me: </w:t>
      </w:r>
      <w:r w:rsidR="00F96B74" w:rsidRPr="00F96B74">
        <w:rPr>
          <w:rFonts w:eastAsiaTheme="minorHAnsi"/>
          <w:sz w:val="22"/>
          <w:szCs w:val="22"/>
        </w:rPr>
        <w:t>London Matusiak</w:t>
      </w:r>
    </w:p>
    <w:p w14:paraId="55B03129" w14:textId="4E0A873C" w:rsidR="00E9329A" w:rsidRPr="00AA699A" w:rsidRDefault="00E9329A" w:rsidP="00E9329A">
      <w:pPr>
        <w:tabs>
          <w:tab w:val="left" w:pos="851"/>
        </w:tabs>
        <w:rPr>
          <w:sz w:val="22"/>
          <w:szCs w:val="22"/>
        </w:rPr>
      </w:pPr>
      <w:r w:rsidRPr="00AA699A">
        <w:rPr>
          <w:sz w:val="22"/>
          <w:szCs w:val="22"/>
        </w:rPr>
        <w:t xml:space="preserve">Email: </w:t>
      </w:r>
      <w:r w:rsidR="00F96B74" w:rsidRPr="00F96B74">
        <w:rPr>
          <w:rFonts w:eastAsiaTheme="minorHAnsi"/>
          <w:sz w:val="22"/>
          <w:szCs w:val="22"/>
        </w:rPr>
        <w:t>london.matusiak@vbase.co.nz</w:t>
      </w:r>
    </w:p>
    <w:p w14:paraId="635ADFF6" w14:textId="602D4F4B" w:rsidR="00E9329A" w:rsidRPr="00AA699A" w:rsidRDefault="00E9329A" w:rsidP="00E9329A">
      <w:pPr>
        <w:rPr>
          <w:sz w:val="22"/>
        </w:rPr>
      </w:pPr>
      <w:r w:rsidRPr="00AA699A">
        <w:rPr>
          <w:sz w:val="22"/>
          <w:szCs w:val="22"/>
        </w:rPr>
        <w:t>Phone:</w:t>
      </w:r>
      <w:r w:rsidRPr="00AA699A">
        <w:rPr>
          <w:sz w:val="22"/>
          <w:szCs w:val="22"/>
        </w:rPr>
        <w:tab/>
        <w:t xml:space="preserve"> </w:t>
      </w:r>
      <w:r w:rsidR="00F96B74">
        <w:rPr>
          <w:sz w:val="22"/>
          <w:szCs w:val="22"/>
        </w:rPr>
        <w:t>027 580 6497</w:t>
      </w:r>
      <w:bookmarkStart w:id="0" w:name="_GoBack"/>
      <w:bookmarkEnd w:id="0"/>
    </w:p>
    <w:p w14:paraId="304EDA0D" w14:textId="77777777" w:rsidR="00634B06" w:rsidRPr="00634B06" w:rsidRDefault="00634B06" w:rsidP="00634B06">
      <w:pPr>
        <w:rPr>
          <w:sz w:val="8"/>
          <w:szCs w:val="8"/>
        </w:rPr>
      </w:pPr>
    </w:p>
    <w:p w14:paraId="5C0FFDF6" w14:textId="77777777" w:rsidR="00634B06" w:rsidRDefault="00634B06" w:rsidP="00634B06">
      <w:r w:rsidRPr="00E9329A">
        <w:rPr>
          <w:b/>
        </w:rPr>
        <w:t>Please turn over to order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1134"/>
        <w:gridCol w:w="2262"/>
      </w:tblGrid>
      <w:tr w:rsidR="00ED7B6B" w14:paraId="17AB32DE" w14:textId="77777777" w:rsidTr="00EC234C">
        <w:tc>
          <w:tcPr>
            <w:tcW w:w="9628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C8EAD04" w14:textId="77777777" w:rsidR="00ED7B6B" w:rsidRDefault="00ED7B6B" w:rsidP="006B75A9">
            <w:pPr>
              <w:pStyle w:val="Heading2"/>
              <w:spacing w:line="240" w:lineRule="auto"/>
              <w:outlineLvl w:val="1"/>
            </w:pPr>
            <w:r w:rsidRPr="008510A3">
              <w:rPr>
                <w:color w:val="0070C0"/>
              </w:rPr>
              <w:lastRenderedPageBreak/>
              <w:t>Order Form</w:t>
            </w:r>
          </w:p>
          <w:p w14:paraId="38906CD0" w14:textId="77777777" w:rsidR="00ED7B6B" w:rsidRDefault="00ED7B6B" w:rsidP="00161E0A">
            <w:r w:rsidRPr="00EC234C">
              <w:rPr>
                <w:sz w:val="16"/>
              </w:rPr>
              <w:t xml:space="preserve">Please fill out the order form below with the service(s) you would like to order. </w:t>
            </w:r>
            <w:r w:rsidR="00161E0A" w:rsidRPr="00EC234C">
              <w:rPr>
                <w:sz w:val="16"/>
              </w:rPr>
              <w:t>For banners please include a desciption of the banners</w:t>
            </w:r>
            <w:r w:rsidR="00EC234C" w:rsidRPr="00EC234C">
              <w:rPr>
                <w:sz w:val="16"/>
              </w:rPr>
              <w:t xml:space="preserve"> with details such as</w:t>
            </w:r>
            <w:r w:rsidR="00A26BFC" w:rsidRPr="00EC234C">
              <w:rPr>
                <w:sz w:val="16"/>
              </w:rPr>
              <w:t xml:space="preserve"> Top pocket? Grommets?  Pole included? Height? Width? Rough estimate of weight?</w:t>
            </w:r>
          </w:p>
        </w:tc>
      </w:tr>
      <w:tr w:rsidR="00ED7B6B" w14:paraId="5CF1EF33" w14:textId="77777777" w:rsidTr="00EC234C">
        <w:tc>
          <w:tcPr>
            <w:tcW w:w="623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CB372E" w14:textId="77777777" w:rsidR="00ED7B6B" w:rsidRPr="008510A3" w:rsidRDefault="00ED7B6B" w:rsidP="006B75A9">
            <w:pPr>
              <w:rPr>
                <w:b/>
              </w:rPr>
            </w:pPr>
            <w:r w:rsidRPr="008510A3">
              <w:rPr>
                <w:b/>
              </w:rPr>
              <w:t>Service(s)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810B2F6" w14:textId="77777777" w:rsidR="00ED7B6B" w:rsidRPr="008510A3" w:rsidRDefault="00ED7B6B" w:rsidP="006B75A9">
            <w:pPr>
              <w:rPr>
                <w:b/>
              </w:rPr>
            </w:pPr>
            <w:r w:rsidRPr="008510A3">
              <w:rPr>
                <w:b/>
              </w:rPr>
              <w:t>Qty</w:t>
            </w:r>
          </w:p>
        </w:tc>
        <w:tc>
          <w:tcPr>
            <w:tcW w:w="226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AE3346" w14:textId="77777777" w:rsidR="00ED7B6B" w:rsidRPr="008510A3" w:rsidRDefault="00ED7B6B" w:rsidP="006B75A9">
            <w:pPr>
              <w:rPr>
                <w:b/>
              </w:rPr>
            </w:pPr>
            <w:r w:rsidRPr="008510A3">
              <w:rPr>
                <w:b/>
              </w:rPr>
              <w:t>Price (Excl GST)</w:t>
            </w:r>
          </w:p>
        </w:tc>
      </w:tr>
      <w:tr w:rsidR="00EC234C" w14:paraId="0F56A96D" w14:textId="77777777" w:rsidTr="00EC234C">
        <w:trPr>
          <w:trHeight w:val="631"/>
        </w:trPr>
        <w:tc>
          <w:tcPr>
            <w:tcW w:w="623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727183" w14:textId="77777777" w:rsidR="00EC234C" w:rsidRPr="003D6FE3" w:rsidRDefault="00EC234C" w:rsidP="006B75A9"/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797D56" w14:textId="77777777" w:rsidR="00EC234C" w:rsidRPr="003D6FE3" w:rsidRDefault="00EC234C" w:rsidP="006B75A9">
            <w:pPr>
              <w:pStyle w:val="Heading2"/>
              <w:outlineLvl w:val="1"/>
              <w:rPr>
                <w:sz w:val="18"/>
              </w:rPr>
            </w:pPr>
          </w:p>
        </w:tc>
        <w:tc>
          <w:tcPr>
            <w:tcW w:w="226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CA48C5" w14:textId="77777777" w:rsidR="00EC234C" w:rsidRPr="003D6FE3" w:rsidRDefault="00EC234C" w:rsidP="006B75A9">
            <w:pPr>
              <w:pStyle w:val="Heading2"/>
              <w:outlineLvl w:val="1"/>
              <w:rPr>
                <w:sz w:val="18"/>
              </w:rPr>
            </w:pPr>
          </w:p>
        </w:tc>
      </w:tr>
      <w:tr w:rsidR="00EC234C" w14:paraId="1BFDF455" w14:textId="77777777" w:rsidTr="00EC234C">
        <w:trPr>
          <w:trHeight w:val="631"/>
        </w:trPr>
        <w:tc>
          <w:tcPr>
            <w:tcW w:w="623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AE77D1" w14:textId="77777777" w:rsidR="00EC234C" w:rsidRPr="003D6FE3" w:rsidRDefault="00EC234C" w:rsidP="006B75A9"/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374FC3" w14:textId="77777777" w:rsidR="00EC234C" w:rsidRPr="003D6FE3" w:rsidRDefault="00EC234C" w:rsidP="006B75A9">
            <w:pPr>
              <w:pStyle w:val="Heading2"/>
              <w:outlineLvl w:val="1"/>
              <w:rPr>
                <w:sz w:val="18"/>
              </w:rPr>
            </w:pPr>
          </w:p>
        </w:tc>
        <w:tc>
          <w:tcPr>
            <w:tcW w:w="226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FBC693" w14:textId="77777777" w:rsidR="00EC234C" w:rsidRPr="003D6FE3" w:rsidRDefault="00EC234C" w:rsidP="006B75A9">
            <w:pPr>
              <w:pStyle w:val="Heading2"/>
              <w:outlineLvl w:val="1"/>
              <w:rPr>
                <w:sz w:val="18"/>
              </w:rPr>
            </w:pPr>
          </w:p>
        </w:tc>
      </w:tr>
      <w:tr w:rsidR="00EC234C" w14:paraId="474B421D" w14:textId="77777777" w:rsidTr="00EC234C">
        <w:trPr>
          <w:trHeight w:val="631"/>
        </w:trPr>
        <w:tc>
          <w:tcPr>
            <w:tcW w:w="623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932F53" w14:textId="77777777" w:rsidR="00EC234C" w:rsidRPr="003D6FE3" w:rsidRDefault="00EC234C" w:rsidP="006B75A9"/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8B8A2C" w14:textId="77777777" w:rsidR="00EC234C" w:rsidRPr="003D6FE3" w:rsidRDefault="00EC234C" w:rsidP="006B75A9">
            <w:pPr>
              <w:pStyle w:val="Heading2"/>
              <w:outlineLvl w:val="1"/>
              <w:rPr>
                <w:sz w:val="18"/>
              </w:rPr>
            </w:pPr>
          </w:p>
        </w:tc>
        <w:tc>
          <w:tcPr>
            <w:tcW w:w="226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40A01D" w14:textId="77777777" w:rsidR="00EC234C" w:rsidRPr="003D6FE3" w:rsidRDefault="00EC234C" w:rsidP="006B75A9">
            <w:pPr>
              <w:pStyle w:val="Heading2"/>
              <w:outlineLvl w:val="1"/>
              <w:rPr>
                <w:sz w:val="18"/>
              </w:rPr>
            </w:pPr>
          </w:p>
        </w:tc>
      </w:tr>
      <w:tr w:rsidR="00ED7B6B" w14:paraId="00A0A001" w14:textId="77777777" w:rsidTr="00EC234C">
        <w:tc>
          <w:tcPr>
            <w:tcW w:w="7366" w:type="dxa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</w:tcPr>
          <w:p w14:paraId="2D343A9D" w14:textId="77777777" w:rsidR="00ED7B6B" w:rsidRPr="008510A3" w:rsidRDefault="00ED7B6B" w:rsidP="006B75A9">
            <w:pPr>
              <w:pStyle w:val="Heading2"/>
              <w:spacing w:line="276" w:lineRule="auto"/>
              <w:jc w:val="right"/>
              <w:outlineLvl w:val="1"/>
              <w:rPr>
                <w:sz w:val="18"/>
              </w:rPr>
            </w:pPr>
            <w:r w:rsidRPr="008510A3">
              <w:rPr>
                <w:sz w:val="18"/>
              </w:rPr>
              <w:t>Total Cost EXCL GST</w:t>
            </w:r>
          </w:p>
        </w:tc>
        <w:tc>
          <w:tcPr>
            <w:tcW w:w="226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B957FA" w14:textId="77777777" w:rsidR="00ED7B6B" w:rsidRDefault="00ED7B6B" w:rsidP="006B75A9">
            <w:pPr>
              <w:pStyle w:val="Heading2"/>
              <w:outlineLvl w:val="1"/>
              <w:rPr>
                <w:sz w:val="18"/>
              </w:rPr>
            </w:pPr>
          </w:p>
          <w:p w14:paraId="2C70DB7A" w14:textId="77777777" w:rsidR="00EC234C" w:rsidRPr="00EC234C" w:rsidRDefault="00EC234C" w:rsidP="00EC234C"/>
        </w:tc>
      </w:tr>
      <w:tr w:rsidR="00ED7B6B" w14:paraId="704504DB" w14:textId="77777777" w:rsidTr="00EC234C">
        <w:tc>
          <w:tcPr>
            <w:tcW w:w="7366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</w:tcPr>
          <w:p w14:paraId="2D27012F" w14:textId="77777777" w:rsidR="00ED7B6B" w:rsidRPr="008510A3" w:rsidRDefault="00ED7B6B" w:rsidP="006B75A9">
            <w:pPr>
              <w:pStyle w:val="Heading2"/>
              <w:spacing w:line="276" w:lineRule="auto"/>
              <w:jc w:val="right"/>
              <w:outlineLvl w:val="1"/>
              <w:rPr>
                <w:b w:val="0"/>
                <w:sz w:val="18"/>
              </w:rPr>
            </w:pPr>
            <w:r w:rsidRPr="008510A3">
              <w:rPr>
                <w:b w:val="0"/>
                <w:sz w:val="18"/>
              </w:rPr>
              <w:t>GST at 15%</w:t>
            </w:r>
          </w:p>
        </w:tc>
        <w:tc>
          <w:tcPr>
            <w:tcW w:w="226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65321B" w14:textId="77777777" w:rsidR="00ED7B6B" w:rsidRDefault="00ED7B6B" w:rsidP="006B75A9">
            <w:pPr>
              <w:pStyle w:val="Heading2"/>
              <w:outlineLvl w:val="1"/>
              <w:rPr>
                <w:sz w:val="18"/>
              </w:rPr>
            </w:pPr>
          </w:p>
          <w:p w14:paraId="61400678" w14:textId="77777777" w:rsidR="00EC234C" w:rsidRPr="00EC234C" w:rsidRDefault="00EC234C" w:rsidP="00EC234C"/>
        </w:tc>
      </w:tr>
      <w:tr w:rsidR="00ED7B6B" w14:paraId="06A42B39" w14:textId="77777777" w:rsidTr="00EC234C">
        <w:tc>
          <w:tcPr>
            <w:tcW w:w="7366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</w:tcPr>
          <w:p w14:paraId="22D8288A" w14:textId="77777777" w:rsidR="00ED7B6B" w:rsidRPr="003D6FE3" w:rsidRDefault="00ED7B6B" w:rsidP="006B75A9">
            <w:pPr>
              <w:pStyle w:val="Heading2"/>
              <w:spacing w:line="276" w:lineRule="auto"/>
              <w:jc w:val="right"/>
              <w:outlineLvl w:val="1"/>
              <w:rPr>
                <w:sz w:val="18"/>
              </w:rPr>
            </w:pPr>
            <w:r w:rsidRPr="008510A3">
              <w:rPr>
                <w:sz w:val="20"/>
              </w:rPr>
              <w:t>TOTAL INCL GST</w:t>
            </w:r>
          </w:p>
        </w:tc>
        <w:tc>
          <w:tcPr>
            <w:tcW w:w="226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980E06" w14:textId="77777777" w:rsidR="00ED7B6B" w:rsidRDefault="00ED7B6B" w:rsidP="006B75A9">
            <w:pPr>
              <w:pStyle w:val="Heading2"/>
              <w:outlineLvl w:val="1"/>
              <w:rPr>
                <w:sz w:val="18"/>
              </w:rPr>
            </w:pPr>
          </w:p>
          <w:p w14:paraId="395ED87E" w14:textId="77777777" w:rsidR="00EC234C" w:rsidRPr="00EC234C" w:rsidRDefault="00EC234C" w:rsidP="00EC234C"/>
        </w:tc>
      </w:tr>
    </w:tbl>
    <w:p w14:paraId="631AEE31" w14:textId="77777777" w:rsidR="00EC234C" w:rsidRDefault="00EC234C" w:rsidP="003D6FE3">
      <w:pPr>
        <w:rPr>
          <w:b/>
        </w:rPr>
      </w:pPr>
    </w:p>
    <w:tbl>
      <w:tblPr>
        <w:tblW w:w="9639" w:type="dxa"/>
        <w:tblInd w:w="-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top w:w="28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1055"/>
        <w:gridCol w:w="2773"/>
        <w:gridCol w:w="1417"/>
        <w:gridCol w:w="2693"/>
      </w:tblGrid>
      <w:tr w:rsidR="008510A3" w:rsidRPr="00F93EDA" w14:paraId="34B8CEF5" w14:textId="77777777" w:rsidTr="00D831A3">
        <w:trPr>
          <w:trHeight w:val="255"/>
        </w:trPr>
        <w:tc>
          <w:tcPr>
            <w:tcW w:w="9639" w:type="dxa"/>
            <w:gridSpan w:val="5"/>
          </w:tcPr>
          <w:p w14:paraId="1B30A864" w14:textId="77777777" w:rsidR="008510A3" w:rsidRPr="00F93EDA" w:rsidRDefault="008510A3" w:rsidP="00ED7B6B">
            <w:pPr>
              <w:pStyle w:val="Heading2"/>
            </w:pPr>
            <w:r w:rsidRPr="00ED7B6B">
              <w:rPr>
                <w:color w:val="0070C0"/>
              </w:rPr>
              <w:t>Your Details (Please complete all fields)</w:t>
            </w:r>
          </w:p>
        </w:tc>
      </w:tr>
      <w:tr w:rsidR="001D65A0" w:rsidRPr="00F93EDA" w14:paraId="72CC28CE" w14:textId="77777777" w:rsidTr="001D65A0">
        <w:trPr>
          <w:trHeight w:val="255"/>
        </w:trPr>
        <w:tc>
          <w:tcPr>
            <w:tcW w:w="1701" w:type="dxa"/>
          </w:tcPr>
          <w:p w14:paraId="30E8638C" w14:textId="77777777" w:rsidR="001D65A0" w:rsidRPr="00EC234C" w:rsidRDefault="001D65A0" w:rsidP="00ED7B6B">
            <w:pPr>
              <w:rPr>
                <w:sz w:val="22"/>
              </w:rPr>
            </w:pPr>
            <w:r w:rsidRPr="00EC234C">
              <w:rPr>
                <w:sz w:val="22"/>
              </w:rPr>
              <w:t>Name</w:t>
            </w:r>
          </w:p>
        </w:tc>
        <w:tc>
          <w:tcPr>
            <w:tcW w:w="3828" w:type="dxa"/>
            <w:gridSpan w:val="2"/>
          </w:tcPr>
          <w:p w14:paraId="5E3FC3D4" w14:textId="77777777" w:rsidR="001D65A0" w:rsidRPr="00EC234C" w:rsidRDefault="001D65A0" w:rsidP="006B75A9">
            <w:pPr>
              <w:rPr>
                <w:sz w:val="22"/>
              </w:rPr>
            </w:pPr>
          </w:p>
        </w:tc>
        <w:tc>
          <w:tcPr>
            <w:tcW w:w="1417" w:type="dxa"/>
          </w:tcPr>
          <w:p w14:paraId="4F489147" w14:textId="77777777" w:rsidR="001D65A0" w:rsidRPr="00EC234C" w:rsidRDefault="001D65A0" w:rsidP="006B75A9">
            <w:pPr>
              <w:rPr>
                <w:sz w:val="22"/>
              </w:rPr>
            </w:pPr>
            <w:r>
              <w:rPr>
                <w:sz w:val="22"/>
              </w:rPr>
              <w:t>Phone</w:t>
            </w:r>
          </w:p>
        </w:tc>
        <w:tc>
          <w:tcPr>
            <w:tcW w:w="2693" w:type="dxa"/>
          </w:tcPr>
          <w:p w14:paraId="2DFA34E6" w14:textId="77777777" w:rsidR="001D65A0" w:rsidRPr="00EC234C" w:rsidRDefault="001D65A0" w:rsidP="006B75A9">
            <w:pPr>
              <w:rPr>
                <w:sz w:val="22"/>
              </w:rPr>
            </w:pPr>
          </w:p>
        </w:tc>
      </w:tr>
      <w:tr w:rsidR="008510A3" w:rsidRPr="00F93EDA" w14:paraId="32114C40" w14:textId="77777777" w:rsidTr="001D65A0">
        <w:trPr>
          <w:trHeight w:val="255"/>
        </w:trPr>
        <w:tc>
          <w:tcPr>
            <w:tcW w:w="1701" w:type="dxa"/>
          </w:tcPr>
          <w:p w14:paraId="1D464B18" w14:textId="77777777" w:rsidR="008510A3" w:rsidRPr="00EC234C" w:rsidRDefault="008510A3" w:rsidP="006B75A9">
            <w:pPr>
              <w:rPr>
                <w:sz w:val="22"/>
              </w:rPr>
            </w:pPr>
            <w:r w:rsidRPr="00EC234C">
              <w:rPr>
                <w:sz w:val="22"/>
              </w:rPr>
              <w:t>Company</w:t>
            </w:r>
          </w:p>
        </w:tc>
        <w:tc>
          <w:tcPr>
            <w:tcW w:w="7938" w:type="dxa"/>
            <w:gridSpan w:val="4"/>
          </w:tcPr>
          <w:p w14:paraId="2CBB8CB2" w14:textId="77777777" w:rsidR="008510A3" w:rsidRPr="00EC234C" w:rsidRDefault="008510A3" w:rsidP="006B75A9">
            <w:pPr>
              <w:rPr>
                <w:sz w:val="22"/>
              </w:rPr>
            </w:pPr>
          </w:p>
        </w:tc>
      </w:tr>
      <w:tr w:rsidR="001D65A0" w:rsidRPr="00F93EDA" w14:paraId="772DC46B" w14:textId="77777777" w:rsidTr="001D65A0">
        <w:trPr>
          <w:trHeight w:val="255"/>
        </w:trPr>
        <w:tc>
          <w:tcPr>
            <w:tcW w:w="1701" w:type="dxa"/>
          </w:tcPr>
          <w:p w14:paraId="5CA706F2" w14:textId="77777777" w:rsidR="001D65A0" w:rsidRPr="00EC234C" w:rsidRDefault="001D65A0" w:rsidP="006B75A9">
            <w:pPr>
              <w:rPr>
                <w:sz w:val="22"/>
              </w:rPr>
            </w:pPr>
            <w:r>
              <w:rPr>
                <w:sz w:val="22"/>
              </w:rPr>
              <w:t>Postal Address</w:t>
            </w:r>
          </w:p>
        </w:tc>
        <w:tc>
          <w:tcPr>
            <w:tcW w:w="7938" w:type="dxa"/>
            <w:gridSpan w:val="4"/>
          </w:tcPr>
          <w:p w14:paraId="0EC247A3" w14:textId="77777777" w:rsidR="001D65A0" w:rsidRDefault="001D65A0" w:rsidP="006B75A9">
            <w:pPr>
              <w:rPr>
                <w:sz w:val="22"/>
              </w:rPr>
            </w:pPr>
          </w:p>
          <w:p w14:paraId="4E42E3E6" w14:textId="77777777" w:rsidR="001D65A0" w:rsidRPr="00EC234C" w:rsidRDefault="001D65A0" w:rsidP="006B75A9">
            <w:pPr>
              <w:rPr>
                <w:sz w:val="22"/>
              </w:rPr>
            </w:pPr>
          </w:p>
        </w:tc>
      </w:tr>
      <w:tr w:rsidR="008510A3" w:rsidRPr="00F93EDA" w14:paraId="31AF1CAC" w14:textId="77777777" w:rsidTr="001D65A0">
        <w:trPr>
          <w:trHeight w:val="255"/>
        </w:trPr>
        <w:tc>
          <w:tcPr>
            <w:tcW w:w="1701" w:type="dxa"/>
          </w:tcPr>
          <w:p w14:paraId="31D54338" w14:textId="77777777" w:rsidR="008510A3" w:rsidRPr="00EC234C" w:rsidRDefault="001D65A0" w:rsidP="006B75A9">
            <w:pPr>
              <w:rPr>
                <w:sz w:val="22"/>
              </w:rPr>
            </w:pPr>
            <w:r>
              <w:rPr>
                <w:sz w:val="22"/>
              </w:rPr>
              <w:t>Email Address</w:t>
            </w:r>
          </w:p>
        </w:tc>
        <w:tc>
          <w:tcPr>
            <w:tcW w:w="3828" w:type="dxa"/>
            <w:gridSpan w:val="2"/>
          </w:tcPr>
          <w:p w14:paraId="5D80890B" w14:textId="77777777" w:rsidR="008510A3" w:rsidRPr="00EC234C" w:rsidRDefault="008510A3" w:rsidP="006B75A9">
            <w:pPr>
              <w:rPr>
                <w:sz w:val="22"/>
              </w:rPr>
            </w:pPr>
          </w:p>
        </w:tc>
        <w:tc>
          <w:tcPr>
            <w:tcW w:w="1417" w:type="dxa"/>
          </w:tcPr>
          <w:p w14:paraId="271652B3" w14:textId="77777777" w:rsidR="008510A3" w:rsidRPr="00EC234C" w:rsidRDefault="008510A3" w:rsidP="00ED7B6B">
            <w:pPr>
              <w:rPr>
                <w:sz w:val="22"/>
              </w:rPr>
            </w:pPr>
            <w:r w:rsidRPr="00EC234C">
              <w:rPr>
                <w:sz w:val="20"/>
              </w:rPr>
              <w:t>Stand Nu</w:t>
            </w:r>
            <w:r w:rsidR="00ED7B6B" w:rsidRPr="00EC234C">
              <w:rPr>
                <w:sz w:val="20"/>
              </w:rPr>
              <w:t>mber</w:t>
            </w:r>
          </w:p>
        </w:tc>
        <w:tc>
          <w:tcPr>
            <w:tcW w:w="2693" w:type="dxa"/>
          </w:tcPr>
          <w:p w14:paraId="1E6F5F7E" w14:textId="77777777" w:rsidR="008510A3" w:rsidRPr="00EC234C" w:rsidRDefault="008510A3" w:rsidP="006B75A9">
            <w:pPr>
              <w:rPr>
                <w:sz w:val="22"/>
              </w:rPr>
            </w:pPr>
          </w:p>
        </w:tc>
      </w:tr>
      <w:tr w:rsidR="008510A3" w:rsidRPr="00F93EDA" w14:paraId="40A8AF9C" w14:textId="77777777" w:rsidTr="001D65A0">
        <w:trPr>
          <w:trHeight w:val="255"/>
        </w:trPr>
        <w:tc>
          <w:tcPr>
            <w:tcW w:w="1701" w:type="dxa"/>
          </w:tcPr>
          <w:p w14:paraId="25EBB94B" w14:textId="77777777" w:rsidR="008510A3" w:rsidRPr="00EC234C" w:rsidRDefault="008510A3" w:rsidP="006B75A9">
            <w:pPr>
              <w:rPr>
                <w:sz w:val="22"/>
              </w:rPr>
            </w:pPr>
            <w:r w:rsidRPr="00EC234C">
              <w:rPr>
                <w:sz w:val="22"/>
              </w:rPr>
              <w:t>On site Contact</w:t>
            </w:r>
          </w:p>
        </w:tc>
        <w:tc>
          <w:tcPr>
            <w:tcW w:w="1055" w:type="dxa"/>
          </w:tcPr>
          <w:p w14:paraId="5F303EAC" w14:textId="77777777" w:rsidR="008510A3" w:rsidRPr="00EC234C" w:rsidRDefault="008510A3" w:rsidP="006B75A9">
            <w:pPr>
              <w:rPr>
                <w:sz w:val="22"/>
              </w:rPr>
            </w:pPr>
            <w:r w:rsidRPr="00EC234C">
              <w:rPr>
                <w:sz w:val="22"/>
              </w:rPr>
              <w:t>Name</w:t>
            </w:r>
          </w:p>
        </w:tc>
        <w:tc>
          <w:tcPr>
            <w:tcW w:w="2773" w:type="dxa"/>
          </w:tcPr>
          <w:p w14:paraId="58E130D0" w14:textId="77777777" w:rsidR="008510A3" w:rsidRPr="00EC234C" w:rsidRDefault="008510A3" w:rsidP="006B75A9">
            <w:pPr>
              <w:rPr>
                <w:sz w:val="22"/>
              </w:rPr>
            </w:pPr>
          </w:p>
        </w:tc>
        <w:tc>
          <w:tcPr>
            <w:tcW w:w="1417" w:type="dxa"/>
          </w:tcPr>
          <w:p w14:paraId="521A7DB8" w14:textId="77777777" w:rsidR="008510A3" w:rsidRPr="00EC234C" w:rsidRDefault="008510A3" w:rsidP="006B75A9">
            <w:pPr>
              <w:rPr>
                <w:sz w:val="22"/>
              </w:rPr>
            </w:pPr>
            <w:r w:rsidRPr="00EC234C">
              <w:rPr>
                <w:sz w:val="22"/>
              </w:rPr>
              <w:t>Mobile No.</w:t>
            </w:r>
          </w:p>
        </w:tc>
        <w:tc>
          <w:tcPr>
            <w:tcW w:w="2693" w:type="dxa"/>
          </w:tcPr>
          <w:p w14:paraId="5D55D3BC" w14:textId="77777777" w:rsidR="008510A3" w:rsidRPr="00EC234C" w:rsidRDefault="008510A3" w:rsidP="006B75A9">
            <w:pPr>
              <w:rPr>
                <w:sz w:val="22"/>
              </w:rPr>
            </w:pPr>
            <w:r w:rsidRPr="00EC234C">
              <w:rPr>
                <w:sz w:val="22"/>
              </w:rPr>
              <w:tab/>
            </w:r>
          </w:p>
        </w:tc>
      </w:tr>
    </w:tbl>
    <w:p w14:paraId="2265C51F" w14:textId="77777777" w:rsidR="008510A3" w:rsidRDefault="008510A3" w:rsidP="008510A3">
      <w:pPr>
        <w:pStyle w:val="Heading1"/>
      </w:pPr>
    </w:p>
    <w:p w14:paraId="3547FABF" w14:textId="77777777" w:rsidR="00D831A3" w:rsidRPr="00ED7B6B" w:rsidRDefault="00D831A3" w:rsidP="00D831A3">
      <w:pPr>
        <w:pStyle w:val="Heading2"/>
      </w:pPr>
      <w:r w:rsidRPr="00ED7B6B">
        <w:rPr>
          <w:color w:val="0070C0"/>
        </w:rPr>
        <w:t xml:space="preserve">Terms and Conditions </w:t>
      </w:r>
    </w:p>
    <w:p w14:paraId="256B4BFA" w14:textId="77777777" w:rsidR="00D831A3" w:rsidRPr="003F47C3" w:rsidRDefault="00D831A3" w:rsidP="00D831A3">
      <w:pPr>
        <w:tabs>
          <w:tab w:val="left" w:pos="1701"/>
        </w:tabs>
        <w:spacing w:after="60" w:line="240" w:lineRule="auto"/>
        <w:jc w:val="both"/>
        <w:rPr>
          <w:sz w:val="16"/>
          <w:szCs w:val="16"/>
        </w:rPr>
      </w:pPr>
      <w:r w:rsidRPr="003F47C3">
        <w:rPr>
          <w:b/>
          <w:sz w:val="16"/>
          <w:szCs w:val="16"/>
        </w:rPr>
        <w:t>Confirmation</w:t>
      </w:r>
      <w:r w:rsidRPr="003F47C3">
        <w:rPr>
          <w:sz w:val="16"/>
          <w:szCs w:val="16"/>
        </w:rPr>
        <w:t>:  by placing this order with Vbase the requested services are deemed confirmed and you, the hirer, agree to make payment for these items, including any extra items consumed or ordered</w:t>
      </w:r>
      <w:r w:rsidR="00D9286C">
        <w:rPr>
          <w:sz w:val="16"/>
          <w:szCs w:val="16"/>
        </w:rPr>
        <w:t xml:space="preserve"> during </w:t>
      </w:r>
      <w:r w:rsidRPr="003F47C3">
        <w:rPr>
          <w:sz w:val="16"/>
          <w:szCs w:val="16"/>
        </w:rPr>
        <w:t>the event.</w:t>
      </w:r>
    </w:p>
    <w:p w14:paraId="204E8073" w14:textId="77777777" w:rsidR="00D831A3" w:rsidRPr="003F47C3" w:rsidRDefault="00D831A3" w:rsidP="00D831A3">
      <w:pPr>
        <w:tabs>
          <w:tab w:val="left" w:pos="1701"/>
        </w:tabs>
        <w:spacing w:after="60" w:line="240" w:lineRule="auto"/>
        <w:jc w:val="both"/>
        <w:rPr>
          <w:sz w:val="16"/>
          <w:szCs w:val="16"/>
        </w:rPr>
      </w:pPr>
      <w:r w:rsidRPr="003F47C3">
        <w:rPr>
          <w:b/>
          <w:sz w:val="16"/>
          <w:szCs w:val="16"/>
        </w:rPr>
        <w:t>Cancellation/Non Attendance</w:t>
      </w:r>
      <w:r w:rsidRPr="003F47C3">
        <w:rPr>
          <w:sz w:val="16"/>
          <w:szCs w:val="16"/>
        </w:rPr>
        <w:t>: in the event of cancellation within three working days of your event occurring Vbase will charge, as a cancellation fee, any amounts due on this order.</w:t>
      </w:r>
    </w:p>
    <w:p w14:paraId="7EA29251" w14:textId="77777777" w:rsidR="00D831A3" w:rsidRPr="003F47C3" w:rsidRDefault="00D831A3" w:rsidP="00D831A3">
      <w:pPr>
        <w:spacing w:after="60" w:line="240" w:lineRule="auto"/>
        <w:jc w:val="both"/>
        <w:rPr>
          <w:sz w:val="16"/>
          <w:szCs w:val="16"/>
        </w:rPr>
      </w:pPr>
      <w:r w:rsidRPr="003F47C3">
        <w:rPr>
          <w:b/>
          <w:sz w:val="16"/>
          <w:szCs w:val="16"/>
        </w:rPr>
        <w:t xml:space="preserve">Payment: </w:t>
      </w:r>
      <w:r>
        <w:rPr>
          <w:sz w:val="16"/>
          <w:szCs w:val="16"/>
        </w:rPr>
        <w:t xml:space="preserve">Must be done online by credit card and payment received in full in advance of any services being hired and / or work beginning. </w:t>
      </w:r>
    </w:p>
    <w:p w14:paraId="3DD425C3" w14:textId="77777777" w:rsidR="00D831A3" w:rsidRPr="00F93EDA" w:rsidRDefault="00D831A3" w:rsidP="00D831A3">
      <w:pPr>
        <w:spacing w:after="60" w:line="240" w:lineRule="auto"/>
        <w:jc w:val="both"/>
        <w:rPr>
          <w:sz w:val="2"/>
          <w:szCs w:val="2"/>
        </w:rPr>
      </w:pPr>
    </w:p>
    <w:p w14:paraId="0EB978E4" w14:textId="77777777" w:rsidR="00D831A3" w:rsidRPr="00F93EDA" w:rsidRDefault="00D831A3" w:rsidP="00D831A3">
      <w:pPr>
        <w:rPr>
          <w:sz w:val="2"/>
          <w:szCs w:val="2"/>
        </w:rPr>
      </w:pPr>
    </w:p>
    <w:p w14:paraId="7C5F8E81" w14:textId="77777777" w:rsidR="00D831A3" w:rsidRPr="00F93EDA" w:rsidRDefault="00D831A3" w:rsidP="00D831A3">
      <w:pPr>
        <w:rPr>
          <w:sz w:val="2"/>
          <w:szCs w:val="2"/>
        </w:rPr>
      </w:pPr>
    </w:p>
    <w:p w14:paraId="78EAD63B" w14:textId="77777777" w:rsidR="00D831A3" w:rsidRPr="00F93EDA" w:rsidRDefault="00D831A3" w:rsidP="00D831A3">
      <w:pPr>
        <w:spacing w:line="360" w:lineRule="auto"/>
      </w:pPr>
      <w:r w:rsidRPr="00F93EDA">
        <w:rPr>
          <w:b/>
        </w:rPr>
        <w:t>EXECUTED</w:t>
      </w:r>
      <w:r w:rsidRPr="00F93EDA">
        <w:t xml:space="preserve"> by the Hirer</w:t>
      </w:r>
    </w:p>
    <w:p w14:paraId="6429A0E0" w14:textId="77777777" w:rsidR="00D831A3" w:rsidRDefault="00D831A3" w:rsidP="00D831A3">
      <w:r w:rsidRPr="00F93EDA">
        <w:t xml:space="preserve">I _______________________________________ </w:t>
      </w:r>
      <w:r w:rsidRPr="00F93EDA">
        <w:rPr>
          <w:color w:val="7F7F7F"/>
          <w:sz w:val="16"/>
        </w:rPr>
        <w:t>(print name)</w:t>
      </w:r>
      <w:r w:rsidRPr="00F93EDA">
        <w:rPr>
          <w:sz w:val="16"/>
        </w:rPr>
        <w:t xml:space="preserve"> </w:t>
      </w:r>
      <w:r w:rsidRPr="00F93EDA">
        <w:t xml:space="preserve">have read the above terms and conditions. I am the authorised signing authority of the company. </w:t>
      </w:r>
    </w:p>
    <w:p w14:paraId="2C0D8C90" w14:textId="77777777" w:rsidR="00D831A3" w:rsidRDefault="00D831A3" w:rsidP="00D831A3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17"/>
        <w:gridCol w:w="2108"/>
        <w:gridCol w:w="2109"/>
      </w:tblGrid>
      <w:tr w:rsidR="00D831A3" w:rsidRPr="00F93EDA" w14:paraId="2C153C3E" w14:textId="77777777" w:rsidTr="00081E11">
        <w:trPr>
          <w:trHeight w:val="255"/>
        </w:trPr>
        <w:tc>
          <w:tcPr>
            <w:tcW w:w="4917" w:type="dxa"/>
            <w:tcBorders>
              <w:bottom w:val="single" w:sz="4" w:space="0" w:color="7F7F7F"/>
            </w:tcBorders>
          </w:tcPr>
          <w:p w14:paraId="1ED64C54" w14:textId="77777777" w:rsidR="00D831A3" w:rsidRPr="00F93EDA" w:rsidRDefault="00D831A3" w:rsidP="00081E11"/>
        </w:tc>
        <w:tc>
          <w:tcPr>
            <w:tcW w:w="2108" w:type="dxa"/>
            <w:tcBorders>
              <w:bottom w:val="single" w:sz="4" w:space="0" w:color="7F7F7F"/>
            </w:tcBorders>
          </w:tcPr>
          <w:p w14:paraId="1E3AE817" w14:textId="77777777" w:rsidR="00D831A3" w:rsidRPr="00F93EDA" w:rsidRDefault="00D831A3" w:rsidP="00081E11"/>
        </w:tc>
        <w:tc>
          <w:tcPr>
            <w:tcW w:w="2109" w:type="dxa"/>
            <w:tcBorders>
              <w:bottom w:val="single" w:sz="4" w:space="0" w:color="7F7F7F"/>
            </w:tcBorders>
          </w:tcPr>
          <w:p w14:paraId="54E68F53" w14:textId="77777777" w:rsidR="00D831A3" w:rsidRPr="00F93EDA" w:rsidRDefault="00D831A3" w:rsidP="00081E11"/>
        </w:tc>
      </w:tr>
      <w:tr w:rsidR="00D831A3" w:rsidRPr="00F93EDA" w14:paraId="55ACE260" w14:textId="77777777" w:rsidTr="00081E11">
        <w:trPr>
          <w:trHeight w:val="255"/>
        </w:trPr>
        <w:tc>
          <w:tcPr>
            <w:tcW w:w="4917" w:type="dxa"/>
            <w:tcBorders>
              <w:top w:val="single" w:sz="4" w:space="0" w:color="7F7F7F"/>
            </w:tcBorders>
            <w:vAlign w:val="bottom"/>
          </w:tcPr>
          <w:p w14:paraId="45B4EF3D" w14:textId="77777777" w:rsidR="00D831A3" w:rsidRPr="00F93EDA" w:rsidRDefault="00D831A3" w:rsidP="00081E11">
            <w:pPr>
              <w:rPr>
                <w:sz w:val="16"/>
              </w:rPr>
            </w:pPr>
            <w:r w:rsidRPr="00F93EDA">
              <w:rPr>
                <w:sz w:val="16"/>
              </w:rPr>
              <w:t>Authorised Person</w:t>
            </w:r>
          </w:p>
        </w:tc>
        <w:tc>
          <w:tcPr>
            <w:tcW w:w="2108" w:type="dxa"/>
            <w:tcBorders>
              <w:top w:val="single" w:sz="4" w:space="0" w:color="7F7F7F"/>
            </w:tcBorders>
            <w:vAlign w:val="bottom"/>
          </w:tcPr>
          <w:p w14:paraId="494AD366" w14:textId="77777777" w:rsidR="00D831A3" w:rsidRPr="00F93EDA" w:rsidRDefault="00D831A3" w:rsidP="00081E11">
            <w:pPr>
              <w:rPr>
                <w:sz w:val="16"/>
              </w:rPr>
            </w:pPr>
            <w:r w:rsidRPr="00F93EDA">
              <w:rPr>
                <w:sz w:val="16"/>
              </w:rPr>
              <w:t>Title</w:t>
            </w:r>
          </w:p>
        </w:tc>
        <w:tc>
          <w:tcPr>
            <w:tcW w:w="2109" w:type="dxa"/>
            <w:tcBorders>
              <w:top w:val="single" w:sz="4" w:space="0" w:color="7F7F7F"/>
            </w:tcBorders>
            <w:vAlign w:val="bottom"/>
          </w:tcPr>
          <w:p w14:paraId="569CBA88" w14:textId="77777777" w:rsidR="00D831A3" w:rsidRPr="00F93EDA" w:rsidRDefault="00D831A3" w:rsidP="00081E11">
            <w:pPr>
              <w:rPr>
                <w:sz w:val="16"/>
              </w:rPr>
            </w:pPr>
            <w:r w:rsidRPr="00F93EDA">
              <w:rPr>
                <w:sz w:val="16"/>
              </w:rPr>
              <w:t>Date</w:t>
            </w:r>
          </w:p>
        </w:tc>
      </w:tr>
    </w:tbl>
    <w:p w14:paraId="64755716" w14:textId="77777777" w:rsidR="00D831A3" w:rsidRDefault="00D831A3" w:rsidP="00D831A3">
      <w:pPr>
        <w:rPr>
          <w:b/>
        </w:rPr>
      </w:pPr>
    </w:p>
    <w:p w14:paraId="049ADB82" w14:textId="77777777" w:rsidR="00E9329A" w:rsidRDefault="00D831A3" w:rsidP="00E9329A">
      <w:r>
        <w:rPr>
          <w:b/>
        </w:rPr>
        <w:t xml:space="preserve">Once completed please send this form through to your Vbase Event Coordinator (contact details on page one). They will advise is they need any further information, arrange a quote for you and / or issue an invoice which must be paid before the event. </w:t>
      </w:r>
    </w:p>
    <w:p w14:paraId="43E3CF03" w14:textId="77777777" w:rsidR="00E9329A" w:rsidRPr="00E9329A" w:rsidRDefault="00E9329A" w:rsidP="00E9329A"/>
    <w:p w14:paraId="15897631" w14:textId="77777777" w:rsidR="00EC234C" w:rsidRDefault="00EC234C" w:rsidP="00EC234C">
      <w:pPr>
        <w:pStyle w:val="Heading2"/>
      </w:pPr>
      <w:r w:rsidRPr="00ED7B6B">
        <w:rPr>
          <w:color w:val="0070C0"/>
        </w:rPr>
        <w:t>PAYMENT</w:t>
      </w:r>
      <w:r>
        <w:rPr>
          <w:color w:val="0070C0"/>
        </w:rPr>
        <w:t xml:space="preserve"> </w:t>
      </w:r>
      <w:r w:rsidR="005A1836">
        <w:rPr>
          <w:color w:val="0070C0"/>
        </w:rPr>
        <w:t>Information</w:t>
      </w:r>
    </w:p>
    <w:p w14:paraId="5587EFF2" w14:textId="77777777" w:rsidR="00EC234C" w:rsidRDefault="00D831A3" w:rsidP="00EC234C">
      <w:pPr>
        <w:rPr>
          <w:sz w:val="20"/>
        </w:rPr>
      </w:pPr>
      <w:r>
        <w:t xml:space="preserve">Once you have received your invoice from Vbase payment can be made online via </w:t>
      </w:r>
      <w:r w:rsidR="00EC234C" w:rsidRPr="00ED7B6B">
        <w:t xml:space="preserve">Vbase's online </w:t>
      </w:r>
      <w:r>
        <w:t xml:space="preserve">credit card </w:t>
      </w:r>
      <w:r w:rsidR="00EC234C" w:rsidRPr="00ED7B6B">
        <w:t>payment system. Please visit the below internet address to</w:t>
      </w:r>
      <w:r w:rsidR="00EC234C">
        <w:t xml:space="preserve"> sumbit your details and pay online.  </w:t>
      </w:r>
    </w:p>
    <w:p w14:paraId="5B0CEEF4" w14:textId="77777777" w:rsidR="00EC234C" w:rsidRDefault="00EC234C" w:rsidP="00EC234C">
      <w:pPr>
        <w:rPr>
          <w:sz w:val="20"/>
        </w:rPr>
      </w:pPr>
    </w:p>
    <w:p w14:paraId="1A37F0E4" w14:textId="77777777" w:rsidR="00EC234C" w:rsidRPr="00957C7B" w:rsidRDefault="001B0660" w:rsidP="00EC234C">
      <w:pPr>
        <w:rPr>
          <w:b/>
          <w:sz w:val="20"/>
        </w:rPr>
      </w:pPr>
      <w:hyperlink r:id="rId9" w:history="1">
        <w:r w:rsidR="00EC234C" w:rsidRPr="00957C7B">
          <w:rPr>
            <w:rStyle w:val="Hyperlink"/>
            <w:b/>
            <w:sz w:val="20"/>
          </w:rPr>
          <w:t>http://vbase.co.nz/credit-card-payment</w:t>
        </w:r>
      </w:hyperlink>
    </w:p>
    <w:p w14:paraId="6F212408" w14:textId="77777777" w:rsidR="00EC234C" w:rsidRDefault="00D831A3" w:rsidP="00EC234C">
      <w:pPr>
        <w:rPr>
          <w:b/>
        </w:rPr>
      </w:pPr>
      <w:r>
        <w:t xml:space="preserve">Please ensure you use your </w:t>
      </w:r>
      <w:r>
        <w:rPr>
          <w:b/>
        </w:rPr>
        <w:t xml:space="preserve">INVOICE NUMBER </w:t>
      </w:r>
      <w:r>
        <w:t xml:space="preserve">as the reference when you pay online at the above address. </w:t>
      </w:r>
    </w:p>
    <w:sectPr w:rsidR="00EC234C" w:rsidSect="00EC234C">
      <w:headerReference w:type="default" r:id="rId10"/>
      <w:footerReference w:type="default" r:id="rId11"/>
      <w:pgSz w:w="11906" w:h="16838"/>
      <w:pgMar w:top="2202" w:right="1134" w:bottom="1276" w:left="1134" w:header="907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219F1D" w14:textId="77777777" w:rsidR="001B0660" w:rsidRDefault="001B0660" w:rsidP="004C1AC4">
      <w:r>
        <w:separator/>
      </w:r>
    </w:p>
  </w:endnote>
  <w:endnote w:type="continuationSeparator" w:id="0">
    <w:p w14:paraId="58AB71B9" w14:textId="77777777" w:rsidR="001B0660" w:rsidRDefault="001B0660" w:rsidP="004C1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ITC Avant Garde Std Bk">
    <w:altName w:val="Calibri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AvantGardeStd-B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76CA2" w14:textId="77777777" w:rsidR="003250BA" w:rsidRDefault="003250BA" w:rsidP="004C1AC4">
    <w:pPr>
      <w:pStyle w:val="Subtitle"/>
      <w:rPr>
        <w:rStyle w:val="SubtleEmphasis"/>
        <w:b w:val="0"/>
        <w:sz w:val="14"/>
        <w:szCs w:val="16"/>
      </w:rPr>
    </w:pPr>
  </w:p>
  <w:p w14:paraId="50FF544C" w14:textId="77777777" w:rsidR="003250BA" w:rsidRPr="00744B3F" w:rsidRDefault="003250BA" w:rsidP="004C1AC4">
    <w:pPr>
      <w:pStyle w:val="Subtitle"/>
      <w:rPr>
        <w:rStyle w:val="SubtleEmphasis"/>
      </w:rPr>
    </w:pPr>
    <w:r w:rsidRPr="00744B3F">
      <w:rPr>
        <w:rStyle w:val="SubtleEmphasis"/>
        <w:b w:val="0"/>
        <w:sz w:val="14"/>
        <w:szCs w:val="16"/>
      </w:rPr>
      <w:t xml:space="preserve">Unit 5, 155 Blenheim Rd, PO Box 13144, </w:t>
    </w:r>
    <w:r w:rsidRPr="00744B3F">
      <w:t>Christchurch 8041, New Zealand</w:t>
    </w:r>
    <w:r>
      <w:t xml:space="preserve"> </w:t>
    </w:r>
    <w:r w:rsidRPr="00744B3F">
      <w:rPr>
        <w:rStyle w:val="SubtleEmphasis"/>
        <w:b w:val="0"/>
        <w:sz w:val="14"/>
        <w:szCs w:val="16"/>
      </w:rPr>
      <w:t>info@vbase.co.nz, +64 3 339 3599, vbase.co.nz</w:t>
    </w:r>
  </w:p>
  <w:p w14:paraId="6E51D274" w14:textId="77777777" w:rsidR="003250BA" w:rsidRPr="00545193" w:rsidRDefault="003250BA" w:rsidP="004C1AC4">
    <w:pPr>
      <w:rPr>
        <w:rStyle w:val="Emphasis"/>
        <w:b/>
      </w:rPr>
    </w:pPr>
    <w:r>
      <w:rPr>
        <w:rStyle w:val="Emphasis"/>
        <w:b/>
      </w:rPr>
      <w:t xml:space="preserve">Horncastle Arena     Hagley Oval     </w:t>
    </w:r>
    <w:r w:rsidRPr="00545193">
      <w:rPr>
        <w:rStyle w:val="Emphasis"/>
        <w:b/>
      </w:rPr>
      <w:t xml:space="preserve">Air Force Museum </w:t>
    </w:r>
    <w:r>
      <w:rPr>
        <w:rStyle w:val="Emphasis"/>
        <w:b/>
      </w:rPr>
      <w:t xml:space="preserve">   </w:t>
    </w:r>
    <w:r w:rsidRPr="00545193">
      <w:rPr>
        <w:rStyle w:val="Emphasis"/>
        <w:b/>
      </w:rPr>
      <w:t>AMI Stadium    ilex Café &amp; Events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7CBAA" w14:textId="77777777" w:rsidR="001B0660" w:rsidRDefault="001B0660" w:rsidP="004C1AC4">
      <w:r>
        <w:separator/>
      </w:r>
    </w:p>
  </w:footnote>
  <w:footnote w:type="continuationSeparator" w:id="0">
    <w:p w14:paraId="7F44A16B" w14:textId="77777777" w:rsidR="001B0660" w:rsidRDefault="001B0660" w:rsidP="004C1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842A1" w14:textId="77777777" w:rsidR="003250BA" w:rsidRPr="00744B3F" w:rsidRDefault="003250BA" w:rsidP="00D039E2">
    <w:pPr>
      <w:pStyle w:val="Title"/>
      <w:tabs>
        <w:tab w:val="clear" w:pos="9026"/>
        <w:tab w:val="right" w:pos="9638"/>
      </w:tabs>
      <w:ind w:left="397"/>
    </w:pPr>
    <w:r w:rsidRPr="00870947">
      <w:rPr>
        <w:rStyle w:val="Strong"/>
      </w:rPr>
      <w:drawing>
        <wp:inline distT="0" distB="0" distL="0" distR="0" wp14:anchorId="1F5ED8BF" wp14:editId="14ADE53D">
          <wp:extent cx="1504950" cy="466725"/>
          <wp:effectExtent l="19050" t="0" r="0" b="0"/>
          <wp:docPr id="1" name="Picture 1" descr="C:\Users\sinclairc\Desktop\Vbase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nclairc\Desktop\Vbase logo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9714"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823BE"/>
    <w:multiLevelType w:val="hybridMultilevel"/>
    <w:tmpl w:val="A8E252D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57869"/>
    <w:multiLevelType w:val="hybridMultilevel"/>
    <w:tmpl w:val="0CB026E0"/>
    <w:lvl w:ilvl="0" w:tplc="ECFE6AEA">
      <w:start w:val="1"/>
      <w:numFmt w:val="bullet"/>
      <w:pStyle w:val="NoSpacing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5713C5"/>
    <w:multiLevelType w:val="hybridMultilevel"/>
    <w:tmpl w:val="7B5610CA"/>
    <w:lvl w:ilvl="0" w:tplc="6A2691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92F"/>
    <w:rsid w:val="00057ED7"/>
    <w:rsid w:val="00077FBD"/>
    <w:rsid w:val="000B10CC"/>
    <w:rsid w:val="000B31B5"/>
    <w:rsid w:val="00156915"/>
    <w:rsid w:val="00161E0A"/>
    <w:rsid w:val="00196E04"/>
    <w:rsid w:val="001B0660"/>
    <w:rsid w:val="001C692F"/>
    <w:rsid w:val="001D65A0"/>
    <w:rsid w:val="002459A4"/>
    <w:rsid w:val="00292ADA"/>
    <w:rsid w:val="002A0A75"/>
    <w:rsid w:val="002C77F8"/>
    <w:rsid w:val="002D414C"/>
    <w:rsid w:val="00314724"/>
    <w:rsid w:val="003250BA"/>
    <w:rsid w:val="00351855"/>
    <w:rsid w:val="00360196"/>
    <w:rsid w:val="003A1D74"/>
    <w:rsid w:val="003D6FE3"/>
    <w:rsid w:val="003F3AE3"/>
    <w:rsid w:val="00405FD6"/>
    <w:rsid w:val="00451A2A"/>
    <w:rsid w:val="004946B0"/>
    <w:rsid w:val="004B3D7F"/>
    <w:rsid w:val="004C1AC4"/>
    <w:rsid w:val="00514490"/>
    <w:rsid w:val="00545193"/>
    <w:rsid w:val="00567B93"/>
    <w:rsid w:val="005871C4"/>
    <w:rsid w:val="005A1836"/>
    <w:rsid w:val="00634B06"/>
    <w:rsid w:val="006670BA"/>
    <w:rsid w:val="006877D3"/>
    <w:rsid w:val="006944D2"/>
    <w:rsid w:val="006B75A9"/>
    <w:rsid w:val="006E1BFA"/>
    <w:rsid w:val="00744B3F"/>
    <w:rsid w:val="00781E08"/>
    <w:rsid w:val="00783A22"/>
    <w:rsid w:val="00825FFE"/>
    <w:rsid w:val="008510A3"/>
    <w:rsid w:val="00856120"/>
    <w:rsid w:val="00870947"/>
    <w:rsid w:val="0088647D"/>
    <w:rsid w:val="00957C7B"/>
    <w:rsid w:val="009600A5"/>
    <w:rsid w:val="009A2C29"/>
    <w:rsid w:val="009C64E8"/>
    <w:rsid w:val="009D1306"/>
    <w:rsid w:val="009D57D5"/>
    <w:rsid w:val="009E3CC1"/>
    <w:rsid w:val="00A26BFC"/>
    <w:rsid w:val="00A273C6"/>
    <w:rsid w:val="00A713FB"/>
    <w:rsid w:val="00A75FA0"/>
    <w:rsid w:val="00AA699A"/>
    <w:rsid w:val="00AD5D1A"/>
    <w:rsid w:val="00AF4BC2"/>
    <w:rsid w:val="00B10C89"/>
    <w:rsid w:val="00BA5C85"/>
    <w:rsid w:val="00BD32A2"/>
    <w:rsid w:val="00C33AD7"/>
    <w:rsid w:val="00C33C20"/>
    <w:rsid w:val="00C9100D"/>
    <w:rsid w:val="00CC2B41"/>
    <w:rsid w:val="00CC5682"/>
    <w:rsid w:val="00D0312E"/>
    <w:rsid w:val="00D039E2"/>
    <w:rsid w:val="00D831A3"/>
    <w:rsid w:val="00D91D26"/>
    <w:rsid w:val="00D9286C"/>
    <w:rsid w:val="00DD2E56"/>
    <w:rsid w:val="00E0079D"/>
    <w:rsid w:val="00E520A7"/>
    <w:rsid w:val="00E651CD"/>
    <w:rsid w:val="00E9329A"/>
    <w:rsid w:val="00EC234C"/>
    <w:rsid w:val="00ED7B6B"/>
    <w:rsid w:val="00F00477"/>
    <w:rsid w:val="00F07905"/>
    <w:rsid w:val="00F147F4"/>
    <w:rsid w:val="00F739FF"/>
    <w:rsid w:val="00F96B74"/>
    <w:rsid w:val="00FA4442"/>
    <w:rsid w:val="00FA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DC296E9"/>
  <w15:docId w15:val="{F3C020CE-F8C5-4291-A746-9B0B6EEA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9E2"/>
    <w:pPr>
      <w:spacing w:after="0"/>
    </w:pPr>
    <w:rPr>
      <w:rFonts w:ascii="Arial" w:eastAsia="Times New Roman" w:hAnsi="Arial" w:cs="Arial"/>
      <w:noProof/>
      <w:sz w:val="18"/>
      <w:szCs w:val="18"/>
      <w:lang w:val="en-US"/>
    </w:rPr>
  </w:style>
  <w:style w:type="paragraph" w:styleId="Heading1">
    <w:name w:val="heading 1"/>
    <w:basedOn w:val="Normal"/>
    <w:next w:val="Normal"/>
    <w:link w:val="Heading1Char"/>
    <w:qFormat/>
    <w:rsid w:val="004C1AC4"/>
    <w:pPr>
      <w:outlineLvl w:val="0"/>
    </w:pPr>
    <w:rPr>
      <w:b/>
      <w:caps/>
      <w:color w:val="000000" w:themeColor="text1"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039E2"/>
    <w:pPr>
      <w:spacing w:line="360" w:lineRule="auto"/>
      <w:outlineLvl w:val="1"/>
    </w:pPr>
    <w:rPr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18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Heading1"/>
    <w:next w:val="Normal"/>
    <w:link w:val="Heading5Char"/>
    <w:uiPriority w:val="9"/>
    <w:unhideWhenUsed/>
    <w:qFormat/>
    <w:rsid w:val="00351855"/>
    <w:pPr>
      <w:tabs>
        <w:tab w:val="right" w:pos="14570"/>
      </w:tabs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185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855"/>
  </w:style>
  <w:style w:type="paragraph" w:styleId="Footer">
    <w:name w:val="footer"/>
    <w:basedOn w:val="Normal"/>
    <w:link w:val="FooterChar"/>
    <w:uiPriority w:val="99"/>
    <w:unhideWhenUsed/>
    <w:rsid w:val="0035185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855"/>
  </w:style>
  <w:style w:type="character" w:customStyle="1" w:styleId="Heading1Char">
    <w:name w:val="Heading 1 Char"/>
    <w:basedOn w:val="DefaultParagraphFont"/>
    <w:link w:val="Heading1"/>
    <w:rsid w:val="004C1AC4"/>
    <w:rPr>
      <w:rFonts w:ascii="Arial" w:eastAsia="Times New Roman" w:hAnsi="Arial" w:cs="Arial"/>
      <w:b/>
      <w:caps/>
      <w:color w:val="000000" w:themeColor="text1"/>
      <w:sz w:val="28"/>
      <w:szCs w:val="1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351855"/>
    <w:rPr>
      <w:rFonts w:ascii="ITC Avant Garde Std Bk" w:eastAsia="Times New Roman" w:hAnsi="ITC Avant Garde Std Bk" w:cs="Helvetica"/>
      <w:b/>
      <w:caps/>
      <w:color w:val="7F7F7F" w:themeColor="text1" w:themeTint="80"/>
      <w:sz w:val="2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18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855"/>
    <w:rPr>
      <w:rFonts w:ascii="Tahoma" w:hAnsi="Tahoma" w:cs="Tahoma"/>
      <w:sz w:val="16"/>
      <w:szCs w:val="16"/>
    </w:rPr>
  </w:style>
  <w:style w:type="character" w:styleId="SubtleEmphasis">
    <w:name w:val="Subtle Emphasis"/>
    <w:uiPriority w:val="19"/>
    <w:qFormat/>
    <w:rsid w:val="00744B3F"/>
    <w:rPr>
      <w:rFonts w:ascii="Arial" w:hAnsi="Arial" w:cs="Arial"/>
      <w:b/>
      <w:color w:val="595959" w:themeColor="text1" w:themeTint="A6"/>
      <w:sz w:val="12"/>
      <w:szCs w:val="14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1855"/>
    <w:rPr>
      <w:color w:val="7F7F7F" w:themeColor="text1" w:themeTint="80"/>
      <w:sz w:val="14"/>
      <w:szCs w:val="12"/>
      <w:lang w:eastAsia="en-NZ"/>
    </w:rPr>
  </w:style>
  <w:style w:type="character" w:customStyle="1" w:styleId="SubtitleChar">
    <w:name w:val="Subtitle Char"/>
    <w:basedOn w:val="DefaultParagraphFont"/>
    <w:link w:val="Subtitle"/>
    <w:uiPriority w:val="11"/>
    <w:rsid w:val="00351855"/>
    <w:rPr>
      <w:rFonts w:ascii="ITC Avant Garde Std Bk" w:hAnsi="ITC Avant Garde Std Bk"/>
      <w:noProof/>
      <w:color w:val="7F7F7F" w:themeColor="text1" w:themeTint="80"/>
      <w:sz w:val="14"/>
      <w:szCs w:val="12"/>
      <w:lang w:eastAsia="en-NZ"/>
    </w:rPr>
  </w:style>
  <w:style w:type="character" w:customStyle="1" w:styleId="Heading2Char">
    <w:name w:val="Heading 2 Char"/>
    <w:basedOn w:val="DefaultParagraphFont"/>
    <w:link w:val="Heading2"/>
    <w:uiPriority w:val="9"/>
    <w:rsid w:val="00D039E2"/>
    <w:rPr>
      <w:rFonts w:ascii="Arial" w:eastAsia="Times New Roman" w:hAnsi="Arial" w:cs="Arial"/>
      <w:b/>
      <w:caps/>
      <w:noProof/>
      <w:color w:val="000000" w:themeColor="text1"/>
      <w:szCs w:val="1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5185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basedOn w:val="ListParagraph"/>
    <w:uiPriority w:val="1"/>
    <w:qFormat/>
    <w:rsid w:val="00744B3F"/>
    <w:pPr>
      <w:numPr>
        <w:numId w:val="1"/>
      </w:numPr>
      <w:contextualSpacing w:val="0"/>
    </w:pPr>
  </w:style>
  <w:style w:type="paragraph" w:styleId="ListParagraph">
    <w:name w:val="List Paragraph"/>
    <w:basedOn w:val="Normal"/>
    <w:uiPriority w:val="34"/>
    <w:qFormat/>
    <w:rsid w:val="00351855"/>
    <w:pPr>
      <w:ind w:left="720"/>
      <w:contextualSpacing/>
    </w:pPr>
  </w:style>
  <w:style w:type="paragraph" w:styleId="Title">
    <w:name w:val="Title"/>
    <w:basedOn w:val="Heading3"/>
    <w:next w:val="Normal"/>
    <w:link w:val="TitleChar"/>
    <w:uiPriority w:val="10"/>
    <w:qFormat/>
    <w:rsid w:val="00744B3F"/>
    <w:pPr>
      <w:keepNext w:val="0"/>
      <w:keepLines w:val="0"/>
      <w:numPr>
        <w:ilvl w:val="2"/>
      </w:numPr>
      <w:tabs>
        <w:tab w:val="left" w:pos="993"/>
        <w:tab w:val="right" w:pos="9026"/>
      </w:tabs>
      <w:spacing w:before="0"/>
      <w:ind w:left="567" w:hanging="567"/>
    </w:pPr>
    <w:rPr>
      <w:rFonts w:ascii="Arial" w:eastAsia="Times New Roman" w:hAnsi="Arial" w:cs="Arial"/>
      <w:bCs w:val="0"/>
      <w:color w:val="595959" w:themeColor="text1" w:themeTint="A6"/>
      <w:sz w:val="32"/>
    </w:rPr>
  </w:style>
  <w:style w:type="character" w:customStyle="1" w:styleId="TitleChar">
    <w:name w:val="Title Char"/>
    <w:basedOn w:val="DefaultParagraphFont"/>
    <w:link w:val="Title"/>
    <w:uiPriority w:val="10"/>
    <w:rsid w:val="00744B3F"/>
    <w:rPr>
      <w:rFonts w:ascii="Arial" w:eastAsia="Times New Roman" w:hAnsi="Arial" w:cs="Arial"/>
      <w:b/>
      <w:color w:val="595959" w:themeColor="text1" w:themeTint="A6"/>
      <w:sz w:val="32"/>
      <w:szCs w:val="18"/>
      <w:lang w:val="en-US"/>
    </w:rPr>
  </w:style>
  <w:style w:type="character" w:styleId="Emphasis">
    <w:name w:val="Emphasis"/>
    <w:uiPriority w:val="20"/>
    <w:qFormat/>
    <w:rsid w:val="00744B3F"/>
    <w:rPr>
      <w:color w:val="7030A0"/>
      <w:lang w:eastAsia="en-NZ"/>
    </w:rPr>
  </w:style>
  <w:style w:type="character" w:styleId="Strong">
    <w:name w:val="Strong"/>
    <w:uiPriority w:val="22"/>
    <w:qFormat/>
    <w:rsid w:val="00870947"/>
    <w:rPr>
      <w:noProof/>
      <w:lang w:val="en-NZ" w:eastAsia="en-NZ"/>
    </w:rPr>
  </w:style>
  <w:style w:type="table" w:styleId="TableGrid">
    <w:name w:val="Table Grid"/>
    <w:basedOn w:val="TableNormal"/>
    <w:uiPriority w:val="59"/>
    <w:rsid w:val="001C6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1C692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8510A3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079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vbase.co.nz/credit-card-paymen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1.%20NEW%20-%20S%20DRIVE\Brand%20Bible\4.%20Documents%20&amp;%20PowerPoints\Vbase%20Document%20-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ns0:ungerboeck xmlns:ns0="http://schema.ungerboeck.com">
  <field sourceId="1" sourceType="2" id="64" name="EV200_EVT_DESC" detailType="">*Description*</field>
  <field sourceId="1" sourceType="2" id="104" name="EV200_COORD_1" detailType="">*Event Manager*</field>
  <field sourceId="1" sourceType="2" id="50001" name="PrimCoord_EV870_EMAIL_ADDRESS" detailType="">*Email - Primary Coordinator*</field>
  <field sourceId="1" sourceType="2" id="68142" name="PrimCoord_EV870_MAIN_PHONE" detailType="">*Phone - Primary Coordinator*</field>
  <field sourceId="1" sourceType="2" id="50002" name="PrimCoord_EV870_FIRST_NAME" detailType="">*First Name - Primary Coordinator*</field>
  <field sourceId="1" sourceType="2" id="50003" name="PrimCoord_EV870_LAST_NAME" detailType="">*Last Name - Primary Coordinator*</field>
</ns0:ungerboeck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2A94B-C00E-48C2-8540-B1DEC4EF9FC8}">
  <ds:schemaRefs>
    <ds:schemaRef ds:uri="http://schema.ungerboeck.com"/>
  </ds:schemaRefs>
</ds:datastoreItem>
</file>

<file path=customXml/itemProps2.xml><?xml version="1.0" encoding="utf-8"?>
<ds:datastoreItem xmlns:ds="http://schemas.openxmlformats.org/officeDocument/2006/customXml" ds:itemID="{5036FCFC-0310-433C-9680-36E3B88A2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Vbase Document - Portrait.dotx</Template>
  <TotalTime>0</TotalTime>
  <Pages>2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Christchurch City Council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Campbell, Michael</dc:creator>
  <cp:lastModifiedBy>Leon Olsen</cp:lastModifiedBy>
  <cp:revision>2</cp:revision>
  <cp:lastPrinted>2016-01-28T19:33:00Z</cp:lastPrinted>
  <dcterms:created xsi:type="dcterms:W3CDTF">2018-02-03T23:53:00Z</dcterms:created>
  <dcterms:modified xsi:type="dcterms:W3CDTF">2018-02-03T23:53:00Z</dcterms:modified>
</cp:coreProperties>
</file>