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7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0pt;margin-top:.001001pt;width:841.9pt;height:595.3pt;mso-position-horizontal-relative:page;mso-position-vertical-relative:page;z-index:-3928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Frutiger" w:hAnsi="Frutiger" w:cs="Frutiger" w:eastAsia="Frutiger"/>
                      <w:b/>
                      <w:bCs/>
                      <w:sz w:val="20"/>
                      <w:szCs w:val="20"/>
                    </w:rPr>
                  </w:pPr>
                </w:p>
                <w:p>
                  <w:pPr>
                    <w:spacing w:line="240" w:lineRule="auto" w:before="8"/>
                    <w:rPr>
                      <w:rFonts w:ascii="Frutiger" w:hAnsi="Frutiger" w:cs="Frutiger" w:eastAsia="Frutiger"/>
                      <w:b/>
                      <w:bCs/>
                      <w:sz w:val="13"/>
                      <w:szCs w:val="13"/>
                    </w:rPr>
                  </w:pPr>
                </w:p>
                <w:p>
                  <w:pPr>
                    <w:spacing w:line="200" w:lineRule="atLeast"/>
                    <w:ind w:left="13461" w:right="0" w:firstLine="0"/>
                    <w:rPr>
                      <w:rFonts w:ascii="Frutiger" w:hAnsi="Frutiger" w:cs="Frutiger" w:eastAsia="Frutiger"/>
                      <w:sz w:val="20"/>
                      <w:szCs w:val="20"/>
                    </w:rPr>
                  </w:pPr>
                  <w:r>
                    <w:rPr>
                      <w:rFonts w:ascii="Frutiger" w:hAnsi="Frutiger" w:cs="Frutiger" w:eastAsia="Frutiger"/>
                      <w:sz w:val="20"/>
                      <w:szCs w:val="20"/>
                    </w:rPr>
                    <w:drawing>
                      <wp:inline distT="0" distB="0" distL="0" distR="0">
                        <wp:extent cx="1866401" cy="598074"/>
                        <wp:effectExtent l="0" t="0" r="0" b="0"/>
                        <wp:docPr id="1" name="image1.jpeg" descr="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2" name="image1.jpeg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66401" cy="5980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Frutiger" w:hAnsi="Frutiger" w:cs="Frutiger" w:eastAsia="Frutiger"/>
                      <w:sz w:val="20"/>
                      <w:szCs w:val="20"/>
                    </w:rPr>
                  </w:r>
                </w:p>
                <w:p>
                  <w:pPr>
                    <w:spacing w:line="240" w:lineRule="auto" w:before="0"/>
                    <w:rPr>
                      <w:rFonts w:ascii="Frutiger" w:hAnsi="Frutiger" w:cs="Frutiger" w:eastAsia="Frutiger"/>
                      <w:b/>
                      <w:bCs/>
                      <w:sz w:val="88"/>
                      <w:szCs w:val="88"/>
                    </w:rPr>
                  </w:pPr>
                </w:p>
                <w:p>
                  <w:pPr>
                    <w:spacing w:line="240" w:lineRule="auto" w:before="0"/>
                    <w:rPr>
                      <w:rFonts w:ascii="Frutiger" w:hAnsi="Frutiger" w:cs="Frutiger" w:eastAsia="Frutiger"/>
                      <w:b/>
                      <w:bCs/>
                      <w:sz w:val="88"/>
                      <w:szCs w:val="88"/>
                    </w:rPr>
                  </w:pPr>
                </w:p>
                <w:p>
                  <w:pPr>
                    <w:spacing w:line="240" w:lineRule="auto" w:before="0"/>
                    <w:rPr>
                      <w:rFonts w:ascii="Frutiger" w:hAnsi="Frutiger" w:cs="Frutiger" w:eastAsia="Frutiger"/>
                      <w:b/>
                      <w:bCs/>
                      <w:sz w:val="88"/>
                      <w:szCs w:val="88"/>
                    </w:rPr>
                  </w:pPr>
                </w:p>
                <w:p>
                  <w:pPr>
                    <w:spacing w:line="240" w:lineRule="auto" w:before="0"/>
                    <w:rPr>
                      <w:rFonts w:ascii="Frutiger" w:hAnsi="Frutiger" w:cs="Frutiger" w:eastAsia="Frutiger"/>
                      <w:b/>
                      <w:bCs/>
                      <w:sz w:val="88"/>
                      <w:szCs w:val="88"/>
                    </w:rPr>
                  </w:pPr>
                </w:p>
                <w:p>
                  <w:pPr>
                    <w:spacing w:line="240" w:lineRule="auto" w:before="0"/>
                    <w:rPr>
                      <w:rFonts w:ascii="Frutiger" w:hAnsi="Frutiger" w:cs="Frutiger" w:eastAsia="Frutiger"/>
                      <w:b/>
                      <w:bCs/>
                      <w:sz w:val="88"/>
                      <w:szCs w:val="88"/>
                    </w:rPr>
                  </w:pPr>
                </w:p>
                <w:p>
                  <w:pPr>
                    <w:spacing w:line="240" w:lineRule="auto" w:before="0"/>
                    <w:rPr>
                      <w:rFonts w:ascii="Frutiger" w:hAnsi="Frutiger" w:cs="Frutiger" w:eastAsia="Frutiger"/>
                      <w:b/>
                      <w:bCs/>
                      <w:sz w:val="88"/>
                      <w:szCs w:val="88"/>
                    </w:rPr>
                  </w:pPr>
                </w:p>
                <w:p>
                  <w:pPr>
                    <w:spacing w:line="240" w:lineRule="auto" w:before="0"/>
                    <w:rPr>
                      <w:rFonts w:ascii="Frutiger" w:hAnsi="Frutiger" w:cs="Frutiger" w:eastAsia="Frutiger"/>
                      <w:b/>
                      <w:bCs/>
                      <w:sz w:val="88"/>
                      <w:szCs w:val="88"/>
                    </w:rPr>
                  </w:pPr>
                </w:p>
                <w:p>
                  <w:pPr>
                    <w:spacing w:line="240" w:lineRule="auto" w:before="0"/>
                    <w:rPr>
                      <w:rFonts w:ascii="Frutiger" w:hAnsi="Frutiger" w:cs="Frutiger" w:eastAsia="Frutiger"/>
                      <w:b/>
                      <w:bCs/>
                      <w:sz w:val="88"/>
                      <w:szCs w:val="88"/>
                    </w:rPr>
                  </w:pPr>
                </w:p>
                <w:p>
                  <w:pPr>
                    <w:spacing w:line="240" w:lineRule="auto" w:before="2"/>
                    <w:rPr>
                      <w:rFonts w:ascii="Frutiger" w:hAnsi="Frutiger" w:cs="Frutiger" w:eastAsia="Frutiger"/>
                      <w:b/>
                      <w:bCs/>
                      <w:sz w:val="114"/>
                      <w:szCs w:val="114"/>
                    </w:rPr>
                  </w:pPr>
                </w:p>
                <w:p>
                  <w:pPr>
                    <w:spacing w:before="0"/>
                    <w:ind w:left="351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Frutiger"/>
                      <w:b w:val="0"/>
                      <w:color w:val="231F20"/>
                      <w:w w:val="95"/>
                      <w:position w:val="12"/>
                      <w:sz w:val="20"/>
                    </w:rPr>
                    <w:t>20</w:t>
                  </w:r>
                  <w:r>
                    <w:rPr>
                      <w:rFonts w:ascii="Frutiger"/>
                      <w:b w:val="0"/>
                      <w:color w:val="231F20"/>
                      <w:spacing w:val="9"/>
                      <w:position w:val="12"/>
                      <w:sz w:val="20"/>
                    </w:rPr>
                    <w:t> </w:t>
                  </w:r>
                  <w:r>
                    <w:rPr>
                      <w:rFonts w:ascii="Frutiger"/>
                      <w:b w:val="0"/>
                      <w:color w:val="231F20"/>
                      <w:spacing w:val="9"/>
                      <w:sz w:val="20"/>
                    </w:rPr>
                    <w:drawing>
                      <wp:inline distT="0" distB="0" distL="0" distR="0">
                        <wp:extent cx="566945" cy="566928"/>
                        <wp:effectExtent l="0" t="0" r="0" b="0"/>
                        <wp:docPr id="3" name="image2.png" descr="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4" name="image2.png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6945" cy="566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Frutiger"/>
                      <w:b w:val="0"/>
                      <w:color w:val="231F20"/>
                      <w:spacing w:val="9"/>
                      <w:sz w:val="20"/>
                    </w:rPr>
                  </w:r>
                  <w:r>
                    <w:rPr>
                      <w:rFonts w:ascii="Times New Roman"/>
                      <w:b w:val="0"/>
                      <w:color w:val="231F20"/>
                      <w:spacing w:val="9"/>
                      <w:sz w:val="20"/>
                    </w:rPr>
                    <w:t>    </w:t>
                  </w:r>
                  <w:r>
                    <w:rPr>
                      <w:rFonts w:ascii="Times New Roman"/>
                      <w:b w:val="0"/>
                      <w:color w:val="231F20"/>
                      <w:spacing w:val="9"/>
                      <w:sz w:val="20"/>
                    </w:rPr>
                    <w:drawing>
                      <wp:inline distT="0" distB="0" distL="0" distR="0">
                        <wp:extent cx="566931" cy="566928"/>
                        <wp:effectExtent l="0" t="0" r="0" b="0"/>
                        <wp:docPr id="5" name="image3.png" descr="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6" name="image3.pn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6931" cy="566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/>
                      <w:b w:val="0"/>
                      <w:color w:val="231F20"/>
                      <w:spacing w:val="9"/>
                      <w:sz w:val="20"/>
                    </w:rPr>
                  </w:r>
                  <w:r>
                    <w:rPr>
                      <w:rFonts w:ascii="Times New Roman"/>
                      <w:b w:val="0"/>
                      <w:color w:val="231F20"/>
                      <w:spacing w:val="9"/>
                      <w:sz w:val="20"/>
                    </w:rPr>
                    <w:t>    </w:t>
                  </w:r>
                  <w:r>
                    <w:rPr>
                      <w:rFonts w:ascii="Times New Roman"/>
                      <w:b w:val="0"/>
                      <w:color w:val="231F20"/>
                      <w:spacing w:val="9"/>
                      <w:sz w:val="20"/>
                    </w:rPr>
                    <w:drawing>
                      <wp:inline distT="0" distB="0" distL="0" distR="0">
                        <wp:extent cx="566923" cy="566928"/>
                        <wp:effectExtent l="0" t="0" r="0" b="0"/>
                        <wp:docPr id="7" name="image4.png" descr="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8" name="image4.pn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6923" cy="566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/>
                      <w:b w:val="0"/>
                      <w:color w:val="231F20"/>
                      <w:spacing w:val="9"/>
                      <w:sz w:val="20"/>
                    </w:rPr>
                  </w:r>
                  <w:r>
                    <w:rPr>
                      <w:rFonts w:asci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581.103027pt;width:.1pt;height:14.2pt;mso-position-horizontal-relative:page;mso-position-vertical-relative:page;z-index:-3904" coordorigin="0,11622" coordsize="2,284">
            <v:shape style="position:absolute;left:0;top:11622;width:2;height:284" coordorigin="0,11622" coordsize="0,284" path="m0,11906l0,11622,0,11906xe" filled="true" fillcolor="#b6b8ba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841.839478pt;margin-top:581.103027pt;width:.1pt;height:14.2pt;mso-position-horizontal-relative:page;mso-position-vertical-relative:page;z-index:-3880" coordorigin="16837,11622" coordsize="2,284">
            <v:shape style="position:absolute;left:16837;top:11622;width:2;height:284" coordorigin="16837,11622" coordsize="0,284" path="m16837,11622l16837,11906e" filled="false" stroked="true" strokeweight=".201015pt" strokecolor="#b6b8ba">
              <v:path arrowok="t"/>
            </v:shape>
            <w10:wrap type="none"/>
          </v:group>
        </w:pict>
      </w:r>
      <w:r>
        <w:rPr/>
        <w:pict>
          <v:group style="position:absolute;margin-left:0pt;margin-top:.001001pt;width:841.9pt;height:595.3pt;mso-position-horizontal-relative:page;mso-position-vertical-relative:page;z-index:-3856" coordorigin="0,0" coordsize="16838,11906">
            <v:shape style="position:absolute;left:0;top:0;width:16838;height:11906" coordorigin="0,0" coordsize="16838,11906" path="m0,11906l16838,11906,16838,0,0,0,0,11906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line="240" w:lineRule="auto" w:before="71"/>
        <w:ind w:right="0"/>
        <w:jc w:val="left"/>
        <w:rPr>
          <w:b w:val="0"/>
          <w:bCs w:val="0"/>
        </w:rPr>
      </w:pPr>
      <w:r>
        <w:rPr>
          <w:color w:val="939598"/>
        </w:rPr>
        <w:t>09-12</w:t>
      </w:r>
      <w:r>
        <w:rPr>
          <w:color w:val="939598"/>
          <w:spacing w:val="22"/>
        </w:rPr>
        <w:t> </w:t>
      </w:r>
      <w:r>
        <w:rPr>
          <w:color w:val="939598"/>
        </w:rPr>
        <w:t>June</w:t>
      </w:r>
      <w:r>
        <w:rPr>
          <w:color w:val="939598"/>
          <w:spacing w:val="22"/>
        </w:rPr>
        <w:t> </w:t>
      </w:r>
      <w:r>
        <w:rPr>
          <w:color w:val="939598"/>
        </w:rPr>
        <w:t>2022</w:t>
      </w:r>
      <w:r>
        <w:rPr>
          <w:b w:val="0"/>
        </w:rPr>
      </w: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color w:val="939598"/>
          <w:w w:val="110"/>
        </w:rPr>
        <w:t>Rotorua</w:t>
      </w:r>
      <w:r>
        <w:rPr>
          <w:color w:val="939598"/>
          <w:spacing w:val="4"/>
          <w:w w:val="110"/>
        </w:rPr>
        <w:t> </w:t>
      </w:r>
      <w:r>
        <w:rPr>
          <w:color w:val="939598"/>
          <w:w w:val="110"/>
        </w:rPr>
        <w:t>Energy</w:t>
      </w:r>
      <w:r>
        <w:rPr>
          <w:color w:val="939598"/>
          <w:spacing w:val="5"/>
          <w:w w:val="110"/>
        </w:rPr>
        <w:t> </w:t>
      </w:r>
      <w:r>
        <w:rPr>
          <w:color w:val="939598"/>
          <w:w w:val="110"/>
        </w:rPr>
        <w:t>Events</w:t>
      </w:r>
      <w:r>
        <w:rPr>
          <w:color w:val="939598"/>
          <w:spacing w:val="4"/>
          <w:w w:val="110"/>
        </w:rPr>
        <w:t> </w:t>
      </w:r>
      <w:r>
        <w:rPr>
          <w:color w:val="939598"/>
          <w:w w:val="110"/>
        </w:rPr>
        <w:t>Centre</w:t>
      </w:r>
      <w:r>
        <w:rPr>
          <w:b w:val="0"/>
        </w:rPr>
      </w:r>
    </w:p>
    <w:p>
      <w:pPr>
        <w:spacing w:line="240" w:lineRule="auto" w:before="0"/>
        <w:rPr>
          <w:rFonts w:ascii="Frutiger" w:hAnsi="Frutiger" w:cs="Frutiger" w:eastAsia="Frutiger"/>
          <w:b/>
          <w:bCs/>
          <w:sz w:val="20"/>
          <w:szCs w:val="20"/>
        </w:rPr>
      </w:pPr>
    </w:p>
    <w:p>
      <w:pPr>
        <w:spacing w:line="240" w:lineRule="auto" w:before="0"/>
        <w:rPr>
          <w:rFonts w:ascii="Frutiger" w:hAnsi="Frutiger" w:cs="Frutiger" w:eastAsia="Frutiger"/>
          <w:b/>
          <w:bCs/>
          <w:sz w:val="14"/>
          <w:szCs w:val="14"/>
        </w:rPr>
      </w:pPr>
    </w:p>
    <w:p>
      <w:pPr>
        <w:tabs>
          <w:tab w:pos="8608" w:val="left" w:leader="none"/>
        </w:tabs>
        <w:spacing w:line="200" w:lineRule="atLeast"/>
        <w:ind w:left="923" w:right="0" w:firstLine="0"/>
        <w:rPr>
          <w:rFonts w:ascii="Frutiger" w:hAnsi="Frutiger" w:cs="Frutiger" w:eastAsia="Frutiger"/>
          <w:sz w:val="20"/>
          <w:szCs w:val="20"/>
        </w:rPr>
      </w:pPr>
      <w:r>
        <w:rPr>
          <w:rFonts w:ascii="Frutiger"/>
          <w:sz w:val="20"/>
        </w:rPr>
        <w:pict>
          <v:group style="width:365.3pt;height:149.550pt;mso-position-horizontal-relative:char;mso-position-vertical-relative:line" coordorigin="0,0" coordsize="7306,2991">
            <v:group style="position:absolute;left:20;top:20;width:7266;height:2951" coordorigin="20,20" coordsize="7266,2951">
              <v:shape style="position:absolute;left:20;top:20;width:7266;height:2951" coordorigin="20,20" coordsize="7266,2951" path="m162,20l93,21,29,50,20,123,20,2829,20,2867,29,2940,92,2969,161,2970,7143,2970,7182,2970,7254,2961,7284,2898,7285,2830,7285,162,7285,123,7276,51,7213,21,7144,20,162,20xe" filled="false" stroked="true" strokeweight="2pt" strokecolor="#231f20">
                <v:path arrowok="t"/>
              </v:shape>
              <v:shape style="position:absolute;left:210;top:184;width:516;height:320" type="#_x0000_t202" filled="false" stroked="false">
                <v:textbox inset="0,0,0,0">
                  <w:txbxContent>
                    <w:p>
                      <w:pPr>
                        <w:spacing w:line="320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w w:val="105"/>
                          <w:sz w:val="32"/>
                        </w:rPr>
                        <w:t>TO: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1100;top:568;width:4925;height:1472" type="#_x0000_t202" filled="false" stroked="false">
                <v:textbox inset="0,0,0,0">
                  <w:txbxContent>
                    <w:p>
                      <w:pPr>
                        <w:spacing w:line="339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Rotorua Energy Events 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"/>
                          <w:sz w:val="32"/>
                        </w:rPr>
                        <w:t>Centre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  <w:p>
                      <w:pPr>
                        <w:spacing w:line="248" w:lineRule="auto" w:before="12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Queens Drive, Government 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"/>
                          <w:sz w:val="32"/>
                        </w:rPr>
                        <w:t>Gardens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2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Rotorua 3010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  <w:p>
                      <w:pPr>
                        <w:spacing w:line="353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New Zealand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210;top:2527;width:6721;height:321" type="#_x0000_t202" filled="false" stroked="false">
                <v:textbox inset="0,0,0,0">
                  <w:txbxContent>
                    <w:p>
                      <w:pPr>
                        <w:tabs>
                          <w:tab w:pos="2079" w:val="left" w:leader="none"/>
                          <w:tab w:pos="3999" w:val="left" w:leader="none"/>
                          <w:tab w:pos="6719" w:val="left" w:leader="none"/>
                        </w:tabs>
                        <w:spacing w:line="320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Box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11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Number</w:t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</w:r>
                      <w:r>
                        <w:rPr>
                          <w:rFonts w:ascii="Frutiger"/>
                          <w:b w:val="0"/>
                          <w:color w:val="231F20"/>
                          <w:w w:val="110"/>
                          <w:sz w:val="32"/>
                        </w:rPr>
                        <w:t>of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2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  <w:u w:val="single" w:color="221E1F"/>
                        </w:rPr>
                        <w:t> </w:t>
                        <w:tab/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Frutiger"/>
          <w:sz w:val="20"/>
        </w:rPr>
      </w:r>
      <w:r>
        <w:rPr>
          <w:rFonts w:ascii="Frutiger"/>
          <w:sz w:val="20"/>
        </w:rPr>
        <w:tab/>
      </w:r>
      <w:r>
        <w:rPr>
          <w:rFonts w:ascii="Frutiger"/>
          <w:sz w:val="20"/>
        </w:rPr>
        <w:pict>
          <v:group style="width:365.3pt;height:149.550pt;mso-position-horizontal-relative:char;mso-position-vertical-relative:line" coordorigin="0,0" coordsize="7306,2991">
            <v:group style="position:absolute;left:20;top:20;width:7266;height:2951" coordorigin="20,20" coordsize="7266,2951">
              <v:shape style="position:absolute;left:20;top:20;width:7266;height:2951" coordorigin="20,20" coordsize="7266,2951" path="m162,20l93,21,29,50,20,123,20,2829,20,2867,29,2940,92,2969,161,2970,7143,2970,7182,2970,7254,2961,7284,2898,7285,2830,7285,162,7285,123,7276,51,7213,21,7144,20,162,20xe" filled="false" stroked="true" strokeweight="2pt" strokecolor="#231f20">
                <v:path arrowok="t"/>
              </v:shape>
            </v:group>
            <v:group style="position:absolute;left:269;top:1650;width:6624;height:2" coordorigin="269,1650" coordsize="6624,2">
              <v:shape style="position:absolute;left:269;top:1650;width:6624;height:2" coordorigin="269,1650" coordsize="6624,0" path="m269,1650l6893,1650e" filled="false" stroked="true" strokeweight=".75pt" strokecolor="#221e1f">
                <v:path arrowok="t"/>
              </v:shape>
              <v:shape style="position:absolute;left:269;top:162;width:6625;height:1117" type="#_x0000_t202" filled="false" stroked="false">
                <v:textbox inset="0,0,0,0">
                  <w:txbxContent>
                    <w:p>
                      <w:pPr>
                        <w:spacing w:line="339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spacing w:val="-8"/>
                          <w:w w:val="110"/>
                          <w:sz w:val="32"/>
                        </w:rPr>
                        <w:t>FROM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: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6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8"/>
                          <w:w w:val="110"/>
                          <w:sz w:val="32"/>
                        </w:rPr>
                        <w:t>SENDE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R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6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8"/>
                          <w:w w:val="110"/>
                          <w:sz w:val="32"/>
                        </w:rPr>
                        <w:t>DE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2"/>
                          <w:w w:val="110"/>
                          <w:sz w:val="32"/>
                        </w:rPr>
                        <w:t>T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7"/>
                          <w:w w:val="110"/>
                          <w:sz w:val="32"/>
                        </w:rPr>
                        <w:t>AILS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  <w:p>
                      <w:pPr>
                        <w:tabs>
                          <w:tab w:pos="6623" w:val="left" w:leader="none"/>
                        </w:tabs>
                        <w:spacing w:line="400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0"/>
                          <w:szCs w:val="30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spacing w:val="-6"/>
                          <w:w w:val="105"/>
                          <w:sz w:val="30"/>
                        </w:rPr>
                        <w:t>Company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24"/>
                          <w:w w:val="105"/>
                          <w:sz w:val="30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5"/>
                          <w:w w:val="105"/>
                          <w:sz w:val="30"/>
                        </w:rPr>
                        <w:t>Name: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25"/>
                          <w:sz w:val="30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25"/>
                          <w:w w:val="99"/>
                          <w:sz w:val="30"/>
                        </w:rPr>
                      </w:r>
                      <w:r>
                        <w:rPr>
                          <w:rFonts w:ascii="Frutiger"/>
                          <w:b/>
                          <w:color w:val="231F20"/>
                          <w:w w:val="99"/>
                          <w:sz w:val="30"/>
                          <w:u w:val="single" w:color="221E1F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</w:rPr>
                      </w:r>
                      <w:r>
                        <w:rPr>
                          <w:rFonts w:ascii="Frutiger"/>
                          <w:b/>
                          <w:color w:val="231F20"/>
                          <w:spacing w:val="28"/>
                          <w:sz w:val="30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6"/>
                          <w:w w:val="110"/>
                          <w:sz w:val="30"/>
                        </w:rPr>
                        <w:t>Address:</w:t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41"/>
                          <w:sz w:val="30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41"/>
                          <w:w w:val="99"/>
                          <w:sz w:val="30"/>
                        </w:rPr>
                      </w:r>
                      <w:r>
                        <w:rPr>
                          <w:rFonts w:ascii="Frutiger"/>
                          <w:b/>
                          <w:color w:val="231F20"/>
                          <w:w w:val="99"/>
                          <w:sz w:val="30"/>
                          <w:u w:val="single" w:color="221E1F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w w:val="1"/>
                          <w:sz w:val="30"/>
                          <w:u w:val="single" w:color="221E1F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  <w:u w:val="single" w:color="221E1F"/>
                        </w:rPr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</w:rPr>
                      </w:r>
                      <w:r>
                        <w:rPr>
                          <w:rFonts w:ascii="Frutiger"/>
                          <w:sz w:val="30"/>
                        </w:rPr>
                      </w:r>
                    </w:p>
                  </w:txbxContent>
                </v:textbox>
                <w10:wrap type="none"/>
              </v:shape>
              <v:shape style="position:absolute;left:269;top:1778;width:6625;height:1101" type="#_x0000_t202" filled="false" stroked="false">
                <v:textbox inset="0,0,0,0">
                  <w:txbxContent>
                    <w:p>
                      <w:pPr>
                        <w:tabs>
                          <w:tab w:pos="6623" w:val="left" w:leader="none"/>
                        </w:tabs>
                        <w:spacing w:line="317" w:lineRule="exact" w:before="0"/>
                        <w:ind w:left="0" w:right="0" w:hanging="1"/>
                        <w:jc w:val="left"/>
                        <w:rPr>
                          <w:rFonts w:ascii="Frutiger" w:hAnsi="Frutiger" w:cs="Frutiger" w:eastAsia="Frutiger"/>
                          <w:sz w:val="30"/>
                          <w:szCs w:val="30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spacing w:val="-7"/>
                          <w:w w:val="110"/>
                          <w:sz w:val="30"/>
                        </w:rPr>
                        <w:t>Contact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56"/>
                          <w:w w:val="110"/>
                          <w:sz w:val="30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6"/>
                          <w:w w:val="110"/>
                          <w:sz w:val="30"/>
                        </w:rPr>
                        <w:t>Person: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40"/>
                          <w:sz w:val="30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40"/>
                          <w:w w:val="99"/>
                          <w:sz w:val="30"/>
                        </w:rPr>
                      </w:r>
                      <w:r>
                        <w:rPr>
                          <w:rFonts w:ascii="Frutiger"/>
                          <w:b/>
                          <w:color w:val="231F20"/>
                          <w:w w:val="99"/>
                          <w:sz w:val="30"/>
                          <w:u w:val="single" w:color="221E1F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</w:rPr>
                      </w:r>
                      <w:r>
                        <w:rPr>
                          <w:rFonts w:ascii="Frutiger"/>
                          <w:sz w:val="30"/>
                        </w:rPr>
                      </w:r>
                    </w:p>
                    <w:p>
                      <w:pPr>
                        <w:tabs>
                          <w:tab w:pos="6624" w:val="left" w:leader="none"/>
                        </w:tabs>
                        <w:spacing w:line="400" w:lineRule="atLeas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0"/>
                          <w:szCs w:val="30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spacing w:val="-5"/>
                          <w:w w:val="110"/>
                          <w:sz w:val="30"/>
                        </w:rPr>
                        <w:t>Phone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2"/>
                          <w:w w:val="110"/>
                          <w:sz w:val="30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5"/>
                          <w:w w:val="110"/>
                          <w:sz w:val="30"/>
                        </w:rPr>
                        <w:t>No: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46"/>
                          <w:sz w:val="30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46"/>
                          <w:w w:val="99"/>
                          <w:sz w:val="30"/>
                        </w:rPr>
                      </w:r>
                      <w:r>
                        <w:rPr>
                          <w:rFonts w:ascii="Frutiger"/>
                          <w:b/>
                          <w:color w:val="231F20"/>
                          <w:w w:val="99"/>
                          <w:sz w:val="30"/>
                          <w:u w:val="single" w:color="221E1F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</w:rPr>
                      </w:r>
                      <w:r>
                        <w:rPr>
                          <w:rFonts w:ascii="Frutiger"/>
                          <w:b/>
                          <w:color w:val="231F20"/>
                          <w:spacing w:val="22"/>
                          <w:sz w:val="30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5"/>
                          <w:w w:val="110"/>
                          <w:sz w:val="30"/>
                        </w:rPr>
                        <w:t>Email: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41"/>
                          <w:sz w:val="30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41"/>
                          <w:w w:val="99"/>
                          <w:sz w:val="30"/>
                        </w:rPr>
                      </w:r>
                      <w:r>
                        <w:rPr>
                          <w:rFonts w:ascii="Frutiger"/>
                          <w:b/>
                          <w:color w:val="231F20"/>
                          <w:w w:val="99"/>
                          <w:sz w:val="30"/>
                          <w:u w:val="single" w:color="221E1F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</w:rPr>
                      </w:r>
                      <w:r>
                        <w:rPr>
                          <w:rFonts w:ascii="Frutiger"/>
                          <w:sz w:val="3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Frutiger"/>
          <w:sz w:val="20"/>
        </w:rPr>
      </w:r>
    </w:p>
    <w:p>
      <w:pPr>
        <w:spacing w:line="240" w:lineRule="auto" w:before="0"/>
        <w:rPr>
          <w:rFonts w:ascii="Frutiger" w:hAnsi="Frutiger" w:cs="Frutiger" w:eastAsia="Frutiger"/>
          <w:b/>
          <w:bCs/>
          <w:sz w:val="20"/>
          <w:szCs w:val="20"/>
        </w:rPr>
      </w:pPr>
    </w:p>
    <w:p>
      <w:pPr>
        <w:spacing w:line="240" w:lineRule="auto" w:before="1"/>
        <w:rPr>
          <w:rFonts w:ascii="Frutiger" w:hAnsi="Frutiger" w:cs="Frutiger" w:eastAsia="Frutiger"/>
          <w:b/>
          <w:bCs/>
          <w:sz w:val="15"/>
          <w:szCs w:val="15"/>
        </w:rPr>
      </w:pPr>
    </w:p>
    <w:p>
      <w:pPr>
        <w:spacing w:line="200" w:lineRule="atLeast"/>
        <w:ind w:left="925" w:right="0" w:firstLine="0"/>
        <w:rPr>
          <w:rFonts w:ascii="Frutiger" w:hAnsi="Frutiger" w:cs="Frutiger" w:eastAsia="Frutiger"/>
          <w:sz w:val="20"/>
          <w:szCs w:val="20"/>
        </w:rPr>
      </w:pPr>
      <w:r>
        <w:rPr>
          <w:rFonts w:ascii="Frutiger" w:hAnsi="Frutiger" w:cs="Frutiger" w:eastAsia="Frutiger"/>
          <w:sz w:val="20"/>
          <w:szCs w:val="20"/>
        </w:rPr>
        <w:pict>
          <v:group style="width:749.45pt;height:149.550pt;mso-position-horizontal-relative:char;mso-position-vertical-relative:line" coordorigin="0,0" coordsize="14989,2991">
            <v:group style="position:absolute;left:20;top:20;width:14949;height:2951" coordorigin="20,20" coordsize="14949,2951">
              <v:shape style="position:absolute;left:20;top:20;width:14949;height:2951" coordorigin="20,20" coordsize="14949,2951" path="m162,20l93,21,29,50,20,123,20,2829,20,2867,29,2940,92,2969,161,2970,14827,2970,14865,2970,14938,2961,14967,2898,14969,2830,14969,162,14968,123,14960,51,14896,21,14828,20,162,20xe" filled="false" stroked="true" strokeweight="2.0pt" strokecolor="#231f20">
                <v:path arrowok="t"/>
              </v:shape>
              <v:shape style="position:absolute;left:228;top:228;width:1904;height:704" type="#_x0000_t202" filled="false" stroked="false">
                <v:textbox inset="0,0,0,0">
                  <w:txbxContent>
                    <w:p>
                      <w:pPr>
                        <w:spacing w:line="339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Event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7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Name: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  <w:p>
                      <w:pPr>
                        <w:spacing w:line="353" w:lineRule="exact" w:before="11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Venue: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2609;top:228;width:1939;height:704" type="#_x0000_t202" filled="false" stroked="false">
                <v:textbox inset="0,0,0,0">
                  <w:txbxContent>
                    <w:p>
                      <w:pPr>
                        <w:spacing w:line="339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GP CME 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"/>
                          <w:sz w:val="32"/>
                        </w:rPr>
                        <w:t>202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"/>
                          <w:sz w:val="32"/>
                        </w:rPr>
                        <w:t>2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  <w:p>
                      <w:pPr>
                        <w:spacing w:line="353" w:lineRule="exact" w:before="11"/>
                        <w:ind w:left="17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Unison Arena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228;top:997;width:7333;height:328" type="#_x0000_t202" filled="false" stroked="false">
                <v:textbox inset="0,0,0,0">
                  <w:txbxContent>
                    <w:p>
                      <w:pPr>
                        <w:spacing w:line="328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All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0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goods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29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to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0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be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29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received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0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from: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40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w w:val="110"/>
                          <w:sz w:val="32"/>
                        </w:rPr>
                        <w:t>Mon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29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w w:val="110"/>
                          <w:sz w:val="32"/>
                        </w:rPr>
                        <w:t>0</w:t>
                      </w:r>
                      <w:r>
                        <w:rPr>
                          <w:rFonts w:ascii="Frutiger"/>
                          <w:b w:val="0"/>
                          <w:color w:val="231F20"/>
                          <w:w w:val="110"/>
                          <w:sz w:val="32"/>
                        </w:rPr>
                        <w:t>6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27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w w:val="110"/>
                          <w:sz w:val="32"/>
                        </w:rPr>
                        <w:t>June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29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w w:val="110"/>
                          <w:sz w:val="32"/>
                        </w:rPr>
                        <w:t>202</w:t>
                      </w:r>
                      <w:r>
                        <w:rPr>
                          <w:rFonts w:ascii="Frutiger"/>
                          <w:b w:val="0"/>
                          <w:color w:val="231F20"/>
                          <w:w w:val="110"/>
                          <w:sz w:val="32"/>
                        </w:rPr>
                        <w:t>2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228;top:1752;width:14401;height:320" type="#_x0000_t202" filled="false" stroked="false">
                <v:textbox inset="0,0,0,0">
                  <w:txbxContent>
                    <w:p>
                      <w:pPr>
                        <w:tabs>
                          <w:tab w:pos="9919" w:val="left" w:leader="none"/>
                          <w:tab w:pos="10219" w:val="left" w:leader="none"/>
                          <w:tab w:pos="14400" w:val="left" w:leader="none"/>
                        </w:tabs>
                        <w:spacing w:line="320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Exhibitor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11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Name: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Stand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17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No:</w:t>
                      </w:r>
                      <w:r>
                        <w:rPr>
                          <w:rFonts w:ascii="Frutiger"/>
                          <w:b/>
                          <w:color w:val="231F2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5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5"/>
                          <w:w w:val="99"/>
                          <w:sz w:val="32"/>
                        </w:rPr>
                      </w:r>
                      <w:r>
                        <w:rPr>
                          <w:rFonts w:ascii="Frutiger"/>
                          <w:b/>
                          <w:color w:val="231F20"/>
                          <w:w w:val="99"/>
                          <w:sz w:val="32"/>
                          <w:u w:val="single" w:color="221E1F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2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sz w:val="32"/>
                        </w:rPr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228;top:2520;width:14401;height:320" type="#_x0000_t202" filled="false" stroked="false">
                <v:textbox inset="0,0,0,0">
                  <w:txbxContent>
                    <w:p>
                      <w:pPr>
                        <w:tabs>
                          <w:tab w:pos="9919" w:val="left" w:leader="none"/>
                          <w:tab w:pos="10219" w:val="left" w:leader="none"/>
                          <w:tab w:pos="14400" w:val="left" w:leader="none"/>
                        </w:tabs>
                        <w:spacing w:line="320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Contact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16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Person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15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on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16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the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15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day: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Mobile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15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No: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37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37"/>
                          <w:w w:val="99"/>
                          <w:sz w:val="32"/>
                        </w:rPr>
                      </w:r>
                      <w:r>
                        <w:rPr>
                          <w:rFonts w:ascii="Frutiger"/>
                          <w:b/>
                          <w:color w:val="231F20"/>
                          <w:w w:val="99"/>
                          <w:sz w:val="32"/>
                          <w:u w:val="single" w:color="221E1F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2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sz w:val="32"/>
                        </w:rPr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Frutiger" w:hAnsi="Frutiger" w:cs="Frutiger" w:eastAsia="Frutiger"/>
          <w:sz w:val="20"/>
          <w:szCs w:val="20"/>
        </w:rPr>
      </w:r>
    </w:p>
    <w:p>
      <w:pPr>
        <w:spacing w:line="240" w:lineRule="auto" w:before="0"/>
        <w:rPr>
          <w:rFonts w:ascii="Frutiger" w:hAnsi="Frutiger" w:cs="Frutiger" w:eastAsia="Frutiger"/>
          <w:b/>
          <w:bCs/>
          <w:sz w:val="20"/>
          <w:szCs w:val="20"/>
        </w:rPr>
      </w:pPr>
    </w:p>
    <w:p>
      <w:pPr>
        <w:spacing w:line="240" w:lineRule="auto" w:before="7"/>
        <w:rPr>
          <w:rFonts w:ascii="Frutiger" w:hAnsi="Frutiger" w:cs="Frutiger" w:eastAsia="Frutiger"/>
          <w:b/>
          <w:bCs/>
          <w:sz w:val="14"/>
          <w:szCs w:val="14"/>
        </w:rPr>
      </w:pPr>
    </w:p>
    <w:p>
      <w:pPr>
        <w:spacing w:line="200" w:lineRule="atLeast"/>
        <w:ind w:left="925" w:right="0" w:firstLine="0"/>
        <w:rPr>
          <w:rFonts w:ascii="Frutiger" w:hAnsi="Frutiger" w:cs="Frutiger" w:eastAsia="Frutiger"/>
          <w:sz w:val="20"/>
          <w:szCs w:val="20"/>
        </w:rPr>
      </w:pPr>
      <w:r>
        <w:rPr>
          <w:rFonts w:ascii="Frutiger" w:hAnsi="Frutiger" w:cs="Frutiger" w:eastAsia="Frutiger"/>
          <w:sz w:val="20"/>
          <w:szCs w:val="20"/>
        </w:rPr>
        <w:pict>
          <v:group style="width:749.45pt;height:149.550pt;mso-position-horizontal-relative:char;mso-position-vertical-relative:line" coordorigin="0,0" coordsize="14989,2991">
            <v:group style="position:absolute;left:20;top:20;width:14949;height:2951" coordorigin="20,20" coordsize="14949,2951">
              <v:shape style="position:absolute;left:20;top:20;width:14949;height:2951" coordorigin="20,20" coordsize="14949,2951" path="m162,20l93,21,29,50,20,123,20,2868,29,2940,92,2969,14865,2970,14896,2969,14959,2940,14968,2868,14968,123,14960,51,14896,21,162,20xe" filled="true" fillcolor="#d1d3d4" stroked="false">
                <v:path arrowok="t"/>
                <v:fill type="solid"/>
              </v:shape>
            </v:group>
            <v:group style="position:absolute;left:20;top:20;width:14949;height:2951" coordorigin="20,20" coordsize="14949,2951">
              <v:shape style="position:absolute;left:20;top:20;width:14949;height:2951" coordorigin="20,20" coordsize="14949,2951" path="m162,20l93,21,29,50,20,123,20,2829,20,2867,29,2940,92,2969,161,2970,14827,2970,14865,2970,14938,2961,14967,2898,14969,2830,14969,162,14968,123,14960,51,14896,21,14828,20,162,20xe" filled="false" stroked="true" strokeweight="2.0pt" strokecolor="#231f20">
                <v:path arrowok="t"/>
              </v:shape>
              <v:shape style="position:absolute;left:208;top:181;width:14571;height:704" type="#_x0000_t202" filled="false" stroked="false">
                <v:textbox inset="0,0,0,0">
                  <w:txbxContent>
                    <w:p>
                      <w:pPr>
                        <w:spacing w:line="339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sz w:val="32"/>
                        </w:rPr>
                        <w:t>Delivery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35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2"/>
                        </w:rPr>
                        <w:t>&amp;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2"/>
                        </w:rPr>
                        <w:t>Storage: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The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Rotorua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Energy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5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Events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"/>
                          <w:sz w:val="32"/>
                        </w:rPr>
                        <w:t>Centre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will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not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5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permit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any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goods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to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5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be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"/>
                          <w:sz w:val="32"/>
                        </w:rPr>
                        <w:t>delivered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to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36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the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  <w:p>
                      <w:pPr>
                        <w:spacing w:line="353" w:lineRule="exact" w:before="12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venue earlier than the date specified above. Deliveries prior to this date will be tu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5"/>
                          <w:sz w:val="32"/>
                        </w:rPr>
                        <w:t>r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ned awa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30"/>
                          <w:sz w:val="32"/>
                        </w:rPr>
                        <w:t>y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.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208;top:1337;width:14187;height:701" type="#_x0000_t202" filled="false" stroked="false">
                <v:textbox inset="0,0,0,0">
                  <w:txbxContent>
                    <w:p>
                      <w:pPr>
                        <w:spacing w:line="339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All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equipment/brochures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must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be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picked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up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by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5pm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Monday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1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3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1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June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1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"/>
                          <w:sz w:val="32"/>
                        </w:rPr>
                        <w:t>202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"/>
                          <w:sz w:val="32"/>
                        </w:rPr>
                        <w:t>2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"/>
                          <w:sz w:val="32"/>
                        </w:rPr>
                        <w:t>.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1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Any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1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material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1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still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1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uncollected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  <w:p>
                      <w:pPr>
                        <w:spacing w:line="353" w:lineRule="exact" w:before="8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by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this date will be deemed unwanted and disposed of appropriately.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208;top:2485;width:9257;height:320" type="#_x0000_t202" filled="false" stroked="false">
                <v:textbox inset="0,0,0,0">
                  <w:txbxContent>
                    <w:p>
                      <w:pPr>
                        <w:spacing w:line="320" w:lineRule="exact" w:before="0"/>
                        <w:ind w:left="0" w:right="0" w:firstLine="0"/>
                        <w:jc w:val="left"/>
                        <w:rPr>
                          <w:rFonts w:ascii="Frutiger" w:hAnsi="Frutiger" w:cs="Frutiger" w:eastAsia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Event 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3"/>
                          <w:sz w:val="32"/>
                        </w:rPr>
                        <w:t>Venues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 (Rotorua Energy Events </w:t>
                      </w:r>
                      <w:r>
                        <w:rPr>
                          <w:rFonts w:ascii="Frutiger"/>
                          <w:b w:val="0"/>
                          <w:color w:val="231F20"/>
                          <w:spacing w:val="-1"/>
                          <w:sz w:val="32"/>
                        </w:rPr>
                        <w:t>Centre)</w:t>
                      </w:r>
                      <w:r>
                        <w:rPr>
                          <w:rFonts w:ascii="Frutiger"/>
                          <w:b w:val="0"/>
                          <w:color w:val="231F20"/>
                          <w:sz w:val="32"/>
                        </w:rPr>
                        <w:t> Ph +64 (0)7 349 5141</w:t>
                      </w:r>
                      <w:r>
                        <w:rPr>
                          <w:rFonts w:ascii="Frutiger"/>
                          <w:sz w:val="3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Frutiger" w:hAnsi="Frutiger" w:cs="Frutiger" w:eastAsia="Frutiger"/>
          <w:sz w:val="20"/>
          <w:szCs w:val="20"/>
        </w:rPr>
      </w:r>
    </w:p>
    <w:sectPr>
      <w:type w:val="continuous"/>
      <w:pgSz w:w="16840" w:h="11910" w:orient="landscape"/>
      <w:pgMar w:top="30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Frutiger">
    <w:altName w:val="Frutiger"/>
    <w:charset w:val="0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"/>
      <w:ind w:left="507"/>
    </w:pPr>
    <w:rPr>
      <w:rFonts w:ascii="Frutiger" w:hAnsi="Frutiger" w:eastAsia="Frutiger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2022-01-14T09:33:28Z</dcterms:created>
  <dcterms:modified xsi:type="dcterms:W3CDTF">2022-01-14T09:33:28Z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LastSaved">
    <vt:filetime>2022-01-13T00:00:00Z</vt:filetime>
  </property>
</Properties>
</file>